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B0EBC" w14:textId="77777777" w:rsidR="007D6CB1" w:rsidRPr="007D6CB1" w:rsidRDefault="007D6CB1" w:rsidP="007D6CB1">
      <w:pPr>
        <w:spacing w:after="0"/>
        <w:rPr>
          <w:sz w:val="6"/>
          <w:szCs w:val="6"/>
        </w:rPr>
      </w:pPr>
      <w:r w:rsidRPr="007D6CB1">
        <w:rPr>
          <w:noProof/>
          <w:sz w:val="6"/>
          <w:szCs w:val="6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78607A1C" wp14:editId="28396B33">
                <wp:simplePos x="0" y="0"/>
                <wp:positionH relativeFrom="column">
                  <wp:posOffset>-342900</wp:posOffset>
                </wp:positionH>
                <wp:positionV relativeFrom="paragraph">
                  <wp:posOffset>0</wp:posOffset>
                </wp:positionV>
                <wp:extent cx="7086600" cy="1316736"/>
                <wp:effectExtent l="0" t="0" r="0" b="0"/>
                <wp:wrapNone/>
                <wp:docPr id="1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86600" cy="1316736"/>
                          <a:chOff x="0" y="0"/>
                          <a:chExt cx="7086600" cy="1314450"/>
                        </a:xfrm>
                      </wpg:grpSpPr>
                      <wps:wsp>
                        <wps:cNvPr id="6" name="Rectangle 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7086600" cy="131445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8064A2">
                                  <a:lumMod val="20000"/>
                                  <a:lumOff val="80000"/>
                                  <a:gamma/>
                                  <a:tint val="0"/>
                                  <a:invGamma/>
                                </a:srgbClr>
                              </a:gs>
                              <a:gs pos="100000">
                                <a:srgbClr val="8064A2">
                                  <a:lumMod val="20000"/>
                                  <a:lumOff val="80000"/>
                                  <a:alpha val="64000"/>
                                </a:srgbClr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3" descr="Rectangle"/>
                        <wps:cNvSpPr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7086600" cy="131445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8064A2">
                                  <a:lumMod val="20000"/>
                                  <a:lumOff val="80000"/>
                                  <a:gamma/>
                                  <a:tint val="0"/>
                                  <a:invGamma/>
                                </a:srgbClr>
                              </a:gs>
                              <a:gs pos="100000">
                                <a:srgbClr val="8064A2">
                                  <a:lumMod val="20000"/>
                                  <a:lumOff val="80000"/>
                                  <a:alpha val="64000"/>
                                </a:srgbClr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AA0683" id="Group 1" o:spid="_x0000_s1026" alt="&quot;&quot;" style="position:absolute;margin-left:-27pt;margin-top:0;width:558pt;height:103.7pt;z-index:-251657216;mso-height-relative:margin" coordsize="70866,13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">
                <v:rect id="Rectangle 6" o:spid="_x0000_s1027" alt="&quot;&quot;" style="position:absolute;width:70866;height:1314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" stroked="f">
                  <v:fill color2="#e6e0ec" o:opacity2="41943f" rotate="t" angle="90" focus="100%" type="gradient"/>
                </v:rect>
                <v:rect id="Rectangle 3" o:spid="_x0000_s1028" alt="Rectangle" style="position:absolute;width:70866;height:1314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" stroked="f">
                  <v:fill color2="#e6e0ec" o:opacity2="41943f" rotate="t" angle="90" focus="100%" type="gradient"/>
                </v:rect>
                <w10:anchorlock/>
              </v:group>
            </w:pict>
          </mc:Fallback>
        </mc:AlternateContent>
      </w:r>
    </w:p>
    <w:p w14:paraId="6AC113BE" w14:textId="77777777" w:rsidR="007D6CB1" w:rsidRDefault="00000000" w:rsidP="007D6CB1">
      <w:pPr>
        <w:pStyle w:val="Heading1"/>
      </w:pPr>
      <w:sdt>
        <w:sdtPr>
          <w:alias w:val="Enter your name:"/>
          <w:tag w:val="Enter your name:"/>
          <w:id w:val="-721589805"/>
          <w:placeholder>
            <w:docPart w:val="DC90691EDB334547A397F2230256DF35"/>
          </w:placeholder>
          <w:showingPlcHdr/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15:appearance w15:val="hidden"/>
          <w:text/>
        </w:sdtPr>
        <w:sdtContent>
          <w:r w:rsidR="007D6CB1">
            <w:t>Your Name</w:t>
          </w:r>
        </w:sdtContent>
      </w:sdt>
    </w:p>
    <w:sdt>
      <w:sdtPr>
        <w:alias w:val="Enter street address:"/>
        <w:tag w:val=""/>
        <w:id w:val="-426039315"/>
        <w:placeholder>
          <w:docPart w:val="E3EBDB7433D6424C8BDB8094AC1A8C6C"/>
        </w:placeholder>
        <w:showingPlcHdr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15:appearance w15:val="hidden"/>
        <w:text/>
      </w:sdtPr>
      <w:sdtContent>
        <w:p w14:paraId="0C1F4AE0" w14:textId="77777777" w:rsidR="007D6CB1" w:rsidRDefault="007D6CB1" w:rsidP="007D6CB1">
          <w:pPr>
            <w:pStyle w:val="Header"/>
          </w:pPr>
          <w:r>
            <w:t>Street Address</w:t>
          </w:r>
        </w:p>
      </w:sdtContent>
    </w:sdt>
    <w:sdt>
      <w:sdtPr>
        <w:alias w:val="Enter City, ST ZIP Code:"/>
        <w:tag w:val="Enter City, ST ZIP Code:"/>
        <w:id w:val="-1657984086"/>
        <w:placeholder>
          <w:docPart w:val="B441537523F948AA8A3C9F3ED6C20416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15:appearance w15:val="hidden"/>
        <w:text/>
      </w:sdtPr>
      <w:sdtContent>
        <w:p w14:paraId="2788279A" w14:textId="77777777" w:rsidR="007D6CB1" w:rsidRDefault="007D6CB1" w:rsidP="007D6CB1">
          <w:pPr>
            <w:pStyle w:val="Header"/>
          </w:pPr>
          <w:r>
            <w:t>City, ST ZIP Code</w:t>
          </w:r>
        </w:p>
      </w:sdtContent>
    </w:sdt>
    <w:sdt>
      <w:sdtPr>
        <w:alias w:val="Enter telephone:"/>
        <w:tag w:val="Enter telephone:"/>
        <w:id w:val="-1313170787"/>
        <w:placeholder>
          <w:docPart w:val="3E8A63014EC84C1DB2088F9CA53AAFB6"/>
        </w:placeholder>
        <w:showingPlcHdr/>
        <w:dataBinding w:prefixMappings="xmlns:ns0='http://schemas.microsoft.com/office/2006/coverPageProps' " w:xpath="/ns0:CoverPageProperties[1]/ns0:CompanyPhone[1]" w:storeItemID="{55AF091B-3C7A-41E3-B477-F2FDAA23CFDA}"/>
        <w15:appearance w15:val="hidden"/>
        <w:text/>
      </w:sdtPr>
      <w:sdtContent>
        <w:p w14:paraId="2D640993" w14:textId="77777777" w:rsidR="007D6CB1" w:rsidRDefault="007D6CB1" w:rsidP="007D6CB1">
          <w:pPr>
            <w:pStyle w:val="Header"/>
          </w:pPr>
          <w:r>
            <w:t>Telephone</w:t>
          </w:r>
        </w:p>
      </w:sdtContent>
    </w:sdt>
    <w:sdt>
      <w:sdtPr>
        <w:alias w:val="Enter email:"/>
        <w:tag w:val="Enter email:"/>
        <w:id w:val="2099909512"/>
        <w:placeholder>
          <w:docPart w:val="39E697F1BAB247D2AEF069282620EDAB"/>
        </w:placeholder>
        <w:showingPlcHdr/>
        <w:dataBinding w:prefixMappings="xmlns:ns0='http://schemas.microsoft.com/office/2006/coverPageProps' " w:xpath="/ns0:CoverPageProperties[1]/ns0:CompanyEmail[1]" w:storeItemID="{55AF091B-3C7A-41E3-B477-F2FDAA23CFDA}"/>
        <w15:appearance w15:val="hidden"/>
        <w:text w:multiLine="1"/>
      </w:sdtPr>
      <w:sdtContent>
        <w:p w14:paraId="71D022F1" w14:textId="77777777" w:rsidR="007D6CB1" w:rsidRDefault="007D6CB1" w:rsidP="007D6CB1">
          <w:pPr>
            <w:pStyle w:val="Header"/>
          </w:pPr>
          <w:r>
            <w:t>Email</w:t>
          </w:r>
        </w:p>
      </w:sdtContent>
    </w:sdt>
    <w:p w14:paraId="58D96FE2" w14:textId="77777777" w:rsidR="007D6CB1" w:rsidRDefault="00000000" w:rsidP="007D6CB1">
      <w:pPr>
        <w:pStyle w:val="Header"/>
      </w:pPr>
      <w:sdt>
        <w:sdtPr>
          <w:alias w:val="Enter website:"/>
          <w:tag w:val="Enter website:"/>
          <w:id w:val="-1624385896"/>
          <w:placeholder>
            <w:docPart w:val="1C7590EF36DF4EE3AC136BBC0B8A9C9A"/>
          </w:placeholder>
          <w:showingPlcHdr/>
          <w:dataBinding w:prefixMappings="xmlns:ns0='http://schemas.microsoft.com/office/2006/coverPageProps' " w:xpath="/ns0:CoverPageProperties[1]/ns0:CompanyAddress[1]" w:storeItemID="{55AF091B-3C7A-41E3-B477-F2FDAA23CFDA}"/>
          <w15:appearance w15:val="hidden"/>
          <w:text/>
        </w:sdtPr>
        <w:sdtContent>
          <w:r w:rsidR="007D6CB1">
            <w:t>Website</w:t>
          </w:r>
        </w:sdtContent>
      </w:sdt>
    </w:p>
    <w:p w14:paraId="28A62684" w14:textId="77777777" w:rsidR="007D6CB1" w:rsidRDefault="007D6CB1">
      <w:pPr>
        <w:pStyle w:val="Date"/>
      </w:pPr>
    </w:p>
    <w:sdt>
      <w:sdtPr>
        <w:alias w:val="Enter date:"/>
        <w:tag w:val="Enter date:"/>
        <w:id w:val="1221337418"/>
        <w:placeholder>
          <w:docPart w:val="DDA4B64B45AE4A02BF384B9E7E869895"/>
        </w:placeholder>
        <w:temporary/>
        <w:showingPlcHdr/>
        <w15:appearance w15:val="hidden"/>
      </w:sdtPr>
      <w:sdtContent>
        <w:p w14:paraId="092061A2" w14:textId="77777777" w:rsidR="00A0603C" w:rsidRDefault="00D92AFF">
          <w:pPr>
            <w:pStyle w:val="Date"/>
          </w:pPr>
          <w:r>
            <w:t>Date</w:t>
          </w:r>
        </w:p>
      </w:sdtContent>
    </w:sdt>
    <w:sdt>
      <w:sdtPr>
        <w:alias w:val="Enter recipient name:"/>
        <w:tag w:val="Enter recipient name:"/>
        <w:id w:val="311220694"/>
        <w:placeholder>
          <w:docPart w:val="E4F1FCF132F24F5FBA13E1BEA633507B"/>
        </w:placeholder>
        <w:showingPlcHdr/>
        <w:dataBinding w:prefixMappings="xmlns:ns0='http://schemas.microsoft.com/office/2006/coverPageProps' " w:xpath="/ns0:CoverPageProperties[1]/ns0:CompanyFax[1]" w:storeItemID="{55AF091B-3C7A-41E3-B477-F2FDAA23CFDA}"/>
        <w15:appearance w15:val="hidden"/>
        <w:text/>
      </w:sdtPr>
      <w:sdtContent>
        <w:p w14:paraId="3A4E48DC" w14:textId="77777777" w:rsidR="00A0603C" w:rsidRDefault="00D92AFF">
          <w:pPr>
            <w:pStyle w:val="Address"/>
          </w:pPr>
          <w:r>
            <w:t>Recipient Name</w:t>
          </w:r>
        </w:p>
      </w:sdtContent>
    </w:sdt>
    <w:sdt>
      <w:sdtPr>
        <w:alias w:val="Enter title:"/>
        <w:tag w:val="Enter title:"/>
        <w:id w:val="1190107292"/>
        <w:placeholder>
          <w:docPart w:val="6173B89CE40F4C6AA25D082082ED23C6"/>
        </w:placeholder>
        <w:temporary/>
        <w:showingPlcHdr/>
        <w15:appearance w15:val="hidden"/>
      </w:sdtPr>
      <w:sdtContent>
        <w:p w14:paraId="684E04EC" w14:textId="77777777" w:rsidR="00A0603C" w:rsidRDefault="00D92AFF">
          <w:pPr>
            <w:pStyle w:val="Address"/>
          </w:pPr>
          <w:r>
            <w:t>Title</w:t>
          </w:r>
        </w:p>
      </w:sdtContent>
    </w:sdt>
    <w:sdt>
      <w:sdtPr>
        <w:alias w:val="Enter company name:"/>
        <w:tag w:val="Enter company name:"/>
        <w:id w:val="1280680654"/>
        <w:placeholder>
          <w:docPart w:val="A9F45F97858D4A5DA722C41EF3B26C84"/>
        </w:placeholder>
        <w:showingPlcHdr/>
        <w:dataBinding w:prefixMappings="xmlns:ns0='http://schemas.openxmlformats.org/officeDocument/2006/extended-properties' " w:xpath="/ns0:Properties[1]/ns0:Company[1]" w:storeItemID="{6668398D-A668-4E3E-A5EB-62B293D839F1}"/>
        <w15:appearance w15:val="hidden"/>
        <w:text/>
      </w:sdtPr>
      <w:sdtContent>
        <w:p w14:paraId="141FCC3F" w14:textId="77777777" w:rsidR="00A0603C" w:rsidRDefault="00D92AFF">
          <w:pPr>
            <w:pStyle w:val="Address"/>
          </w:pPr>
          <w:r>
            <w:t>Company Name</w:t>
          </w:r>
        </w:p>
      </w:sdtContent>
    </w:sdt>
    <w:sdt>
      <w:sdtPr>
        <w:alias w:val="Enter street address:"/>
        <w:tag w:val="Enter street address:"/>
        <w:id w:val="-19088693"/>
        <w:placeholder>
          <w:docPart w:val="0D536FE272D243F3B400B3D170DF940A"/>
        </w:placeholder>
        <w:temporary/>
        <w:showingPlcHdr/>
        <w15:appearance w15:val="hidden"/>
      </w:sdtPr>
      <w:sdtContent>
        <w:p w14:paraId="22EB3FB1" w14:textId="77777777" w:rsidR="00A0603C" w:rsidRDefault="00D92AFF">
          <w:pPr>
            <w:pStyle w:val="Address"/>
          </w:pPr>
          <w:r>
            <w:t>Street Address</w:t>
          </w:r>
        </w:p>
      </w:sdtContent>
    </w:sdt>
    <w:sdt>
      <w:sdtPr>
        <w:alias w:val="Enter City, ST ZIP Code:"/>
        <w:tag w:val="Enter City, ST ZIP Code:"/>
        <w:id w:val="580570792"/>
        <w:placeholder>
          <w:docPart w:val="0BEEF06D60D14DCFADFC2FD30892381F"/>
        </w:placeholder>
        <w:temporary/>
        <w:showingPlcHdr/>
        <w15:appearance w15:val="hidden"/>
      </w:sdtPr>
      <w:sdtContent>
        <w:p w14:paraId="35F7229F" w14:textId="77777777" w:rsidR="002A3209" w:rsidRDefault="002A3209">
          <w:pPr>
            <w:pStyle w:val="Address"/>
          </w:pPr>
          <w:r>
            <w:t>City, ST ZIP Code</w:t>
          </w:r>
        </w:p>
      </w:sdtContent>
    </w:sdt>
    <w:p w14:paraId="64F805E0" w14:textId="77777777" w:rsidR="00A0603C" w:rsidRDefault="00000000">
      <w:pPr>
        <w:pStyle w:val="Salutation"/>
      </w:pPr>
      <w:sdt>
        <w:sdtPr>
          <w:alias w:val="Dear:"/>
          <w:tag w:val="Dear:"/>
          <w:id w:val="24931073"/>
          <w:placeholder>
            <w:docPart w:val="E787B3BCE47647A1AE4B0DA5EF6DD3CF"/>
          </w:placeholder>
          <w:temporary/>
          <w:showingPlcHdr/>
          <w15:appearance w15:val="hidden"/>
        </w:sdtPr>
        <w:sdtContent>
          <w:r w:rsidR="00D92AFF">
            <w:t>Dear</w:t>
          </w:r>
        </w:sdtContent>
      </w:sdt>
      <w:r w:rsidR="00D92AFF">
        <w:t xml:space="preserve"> </w:t>
      </w:r>
      <w:sdt>
        <w:sdtPr>
          <w:alias w:val="Recipient name:"/>
          <w:tag w:val="Recipient name:"/>
          <w:id w:val="1392309368"/>
          <w:placeholder>
            <w:docPart w:val="BBA8274868AA482596E174AB55463ECA"/>
          </w:placeholder>
          <w:showingPlcHdr/>
          <w:dataBinding w:prefixMappings="xmlns:ns0='http://schemas.microsoft.com/office/2006/coverPageProps' " w:xpath="/ns0:CoverPageProperties[1]/ns0:CompanyFax[1]" w:storeItemID="{55AF091B-3C7A-41E3-B477-F2FDAA23CFDA}"/>
          <w15:appearance w15:val="hidden"/>
          <w:text/>
        </w:sdtPr>
        <w:sdtContent>
          <w:r w:rsidR="00D92AFF">
            <w:t>Recipient Name</w:t>
          </w:r>
        </w:sdtContent>
      </w:sdt>
      <w:r w:rsidR="00D92AFF">
        <w:t>:</w:t>
      </w:r>
    </w:p>
    <w:p w14:paraId="1A065398" w14:textId="77777777" w:rsidR="00A0603C" w:rsidRDefault="00000000">
      <w:sdt>
        <w:sdtPr>
          <w:alias w:val="Letter text:"/>
          <w:tag w:val="Letter text:"/>
          <w:id w:val="-693993810"/>
          <w:placeholder>
            <w:docPart w:val="FE07E23FD26B4E7EAE2B51F2703C305C"/>
          </w:placeholder>
          <w:temporary/>
          <w:showingPlcHdr/>
          <w15:appearance w15:val="hidden"/>
        </w:sdtPr>
        <w:sdtContent>
          <w:r w:rsidR="002A3209">
            <w:t>Are you looking for a</w:t>
          </w:r>
        </w:sdtContent>
      </w:sdt>
      <w:r w:rsidR="00D92AFF">
        <w:t xml:space="preserve"> </w:t>
      </w:r>
      <w:sdt>
        <w:sdtPr>
          <w:rPr>
            <w:rStyle w:val="Strong"/>
          </w:rPr>
          <w:alias w:val="Enter job title:"/>
          <w:tag w:val="Enter job title:"/>
          <w:id w:val="-2075889756"/>
          <w:placeholder>
            <w:docPart w:val="30A91368D54042958A719974D9FE6568"/>
          </w:placeholder>
          <w:temporary/>
          <w:showingPlcHdr/>
          <w15:appearance w15:val="hidden"/>
        </w:sdtPr>
        <w:sdtEndPr>
          <w:rPr>
            <w:rStyle w:val="DefaultParagraphFont"/>
            <w:b w:val="0"/>
            <w:bCs w:val="0"/>
          </w:rPr>
        </w:sdtEndPr>
        <w:sdtContent>
          <w:r w:rsidR="00D92AFF">
            <w:rPr>
              <w:rStyle w:val="Strong"/>
            </w:rPr>
            <w:t>job title</w:t>
          </w:r>
        </w:sdtContent>
      </w:sdt>
      <w:r w:rsidR="00D92AFF">
        <w:t xml:space="preserve"> </w:t>
      </w:r>
      <w:sdt>
        <w:sdtPr>
          <w:alias w:val="Letter text:"/>
          <w:tag w:val="Letter text:"/>
          <w:id w:val="-678660063"/>
          <w:placeholder>
            <w:docPart w:val="DFA90B21BF524442AEDA51ADA31BB0E7"/>
          </w:placeholder>
          <w:temporary/>
          <w:showingPlcHdr/>
          <w15:appearance w15:val="hidden"/>
        </w:sdtPr>
        <w:sdtContent>
          <w:r w:rsidR="002A3209">
            <w:t>with</w:t>
          </w:r>
        </w:sdtContent>
      </w:sdt>
      <w:r w:rsidR="00D92AFF">
        <w:t>:</w:t>
      </w:r>
    </w:p>
    <w:p w14:paraId="7FC1B34D" w14:textId="77777777" w:rsidR="00A0603C" w:rsidRDefault="00000000">
      <w:pPr>
        <w:pStyle w:val="ListBullet"/>
      </w:pPr>
      <w:sdt>
        <w:sdtPr>
          <w:alias w:val="Enter number of years:"/>
          <w:tag w:val="Enter number of years:"/>
          <w:id w:val="-585923540"/>
          <w:placeholder>
            <w:docPart w:val="BDD29C28D7B24079A61F421207117708"/>
          </w:placeholder>
          <w:temporary/>
          <w:showingPlcHdr/>
          <w15:appearance w15:val="hidden"/>
        </w:sdtPr>
        <w:sdtContent>
          <w:r w:rsidR="00D92AFF">
            <w:t>Number of years in the field</w:t>
          </w:r>
        </w:sdtContent>
      </w:sdt>
      <w:sdt>
        <w:sdtPr>
          <w:alias w:val="Letter text:"/>
          <w:tag w:val="Letter text:"/>
          <w:id w:val="1423072755"/>
          <w:placeholder>
            <w:docPart w:val="3FBBD50437C34918B372ACF3F93BA8A0"/>
          </w:placeholder>
          <w:temporary/>
          <w:showingPlcHdr/>
          <w15:appearance w15:val="hidden"/>
        </w:sdtPr>
        <w:sdtContent>
          <w:r w:rsidR="00D92AFF">
            <w:t xml:space="preserve"> years of hands-on experience in </w:t>
          </w:r>
        </w:sdtContent>
      </w:sdt>
      <w:sdt>
        <w:sdtPr>
          <w:alias w:val="Enter area of experience:"/>
          <w:tag w:val="Enter area of experience:"/>
          <w:id w:val="-171263809"/>
          <w:placeholder>
            <w:docPart w:val="5C3EEEE5450149F1A0B6ED71F9E33D7C"/>
          </w:placeholder>
          <w:temporary/>
          <w:showingPlcHdr/>
          <w15:appearance w15:val="hidden"/>
        </w:sdtPr>
        <w:sdtContent>
          <w:r w:rsidR="00D92AFF">
            <w:t>area of experience</w:t>
          </w:r>
        </w:sdtContent>
      </w:sdt>
      <w:r w:rsidR="00D92AFF">
        <w:t>?</w:t>
      </w:r>
    </w:p>
    <w:p w14:paraId="45087CF2" w14:textId="77777777" w:rsidR="00A0603C" w:rsidRDefault="00000000">
      <w:pPr>
        <w:pStyle w:val="ListBullet"/>
      </w:pPr>
      <w:sdt>
        <w:sdtPr>
          <w:alias w:val="Letter text:"/>
          <w:tag w:val="Letter text:"/>
          <w:id w:val="-2135400440"/>
          <w:placeholder>
            <w:docPart w:val="7B5F4065D75E4939A9DC56439520E5F2"/>
          </w:placeholder>
          <w:temporary/>
          <w:showingPlcHdr/>
          <w15:appearance w15:val="hidden"/>
        </w:sdtPr>
        <w:sdtContent>
          <w:r w:rsidR="00D92AFF">
            <w:t xml:space="preserve">Knowledge of the latest technology in </w:t>
          </w:r>
        </w:sdtContent>
      </w:sdt>
      <w:sdt>
        <w:sdtPr>
          <w:alias w:val="Enter industry or field:"/>
          <w:tag w:val="Enter industry or field:"/>
          <w:id w:val="-907836572"/>
          <w:placeholder>
            <w:docPart w:val="FC2A18B9FA004A659E93256D9B743DF2"/>
          </w:placeholder>
          <w:temporary/>
          <w:showingPlcHdr/>
          <w15:appearance w15:val="hidden"/>
        </w:sdtPr>
        <w:sdtContent>
          <w:r w:rsidR="00D92AFF">
            <w:t>industry or field</w:t>
          </w:r>
        </w:sdtContent>
      </w:sdt>
      <w:r w:rsidR="00D92AFF">
        <w:t>?</w:t>
      </w:r>
    </w:p>
    <w:sdt>
      <w:sdtPr>
        <w:alias w:val="Letter text:"/>
        <w:tag w:val="Letter text:"/>
        <w:id w:val="1620650821"/>
        <w:placeholder>
          <w:docPart w:val="9734831492E6416D9D4F7B1907247659"/>
        </w:placeholder>
        <w:temporary/>
        <w:showingPlcHdr/>
        <w15:appearance w15:val="hidden"/>
      </w:sdtPr>
      <w:sdtContent>
        <w:p w14:paraId="71AE2002" w14:textId="77777777" w:rsidR="00A0603C" w:rsidRDefault="00D92AFF">
          <w:pPr>
            <w:pStyle w:val="ListBullet"/>
          </w:pPr>
          <w:r>
            <w:t>Excellent written and oral communication skills?</w:t>
          </w:r>
        </w:p>
      </w:sdtContent>
    </w:sdt>
    <w:sdt>
      <w:sdtPr>
        <w:alias w:val="Letter text:"/>
        <w:tag w:val="Letter text:"/>
        <w:id w:val="1326011008"/>
        <w:placeholder>
          <w:docPart w:val="A588618220E14BB2A5684A2486A0F02D"/>
        </w:placeholder>
        <w:temporary/>
        <w:showingPlcHdr/>
        <w15:appearance w15:val="hidden"/>
      </w:sdtPr>
      <w:sdtContent>
        <w:p w14:paraId="400EF399" w14:textId="77777777" w:rsidR="00A0603C" w:rsidRDefault="00D92AFF">
          <w:pPr>
            <w:pStyle w:val="ListBullet"/>
          </w:pPr>
          <w:r>
            <w:t>A passion to learn and to increase skills?</w:t>
          </w:r>
        </w:p>
      </w:sdtContent>
    </w:sdt>
    <w:p w14:paraId="18A40CA0" w14:textId="77777777" w:rsidR="00A0603C" w:rsidRDefault="00000000">
      <w:sdt>
        <w:sdtPr>
          <w:alias w:val="Letter text:"/>
          <w:tag w:val="Letter text:"/>
          <w:id w:val="-297139238"/>
          <w:placeholder>
            <w:docPart w:val="B1EEC1E67BD74C9F8EE15933D54820AF"/>
          </w:placeholder>
          <w:temporary/>
          <w:showingPlcHdr/>
          <w15:appearance w15:val="hidden"/>
        </w:sdtPr>
        <w:sdtContent>
          <w:r w:rsidR="008A0AD8">
            <w:t>If so, then you need look no further. You will see from my enclosed resume that I meet all of these qualifications and more.</w:t>
          </w:r>
        </w:sdtContent>
      </w:sdt>
    </w:p>
    <w:p w14:paraId="68851A02" w14:textId="77777777" w:rsidR="00A0603C" w:rsidRDefault="00000000">
      <w:sdt>
        <w:sdtPr>
          <w:alias w:val="Letter text:"/>
          <w:tag w:val="Letter text:"/>
          <w:id w:val="-472067160"/>
          <w:placeholder>
            <w:docPart w:val="55E79F1D0F60484C896703CB2CFE644A"/>
          </w:placeholder>
          <w:temporary/>
          <w:showingPlcHdr/>
          <w15:appearance w15:val="hidden"/>
        </w:sdtPr>
        <w:sdtContent>
          <w:r w:rsidR="008A0AD8">
            <w:t>I would very much like to discuss opportunities with</w:t>
          </w:r>
        </w:sdtContent>
      </w:sdt>
      <w:r w:rsidR="008A0AD8">
        <w:t xml:space="preserve"> </w:t>
      </w:r>
      <w:sdt>
        <w:sdtPr>
          <w:alias w:val="Enter company name:"/>
          <w:tag w:val="Enter company name:"/>
          <w:id w:val="248087238"/>
          <w:placeholder>
            <w:docPart w:val="62E27C5D19AB411EACDA65341F111CD8"/>
          </w:placeholder>
          <w:showingPlcHdr/>
          <w:dataBinding w:prefixMappings="xmlns:ns0='http://schemas.openxmlformats.org/officeDocument/2006/extended-properties' " w:xpath="/ns0:Properties[1]/ns0:Company[1]" w:storeItemID="{6668398D-A668-4E3E-A5EB-62B293D839F1}"/>
          <w15:appearance w15:val="hidden"/>
          <w:text/>
        </w:sdtPr>
        <w:sdtContent>
          <w:r w:rsidR="00D92AFF">
            <w:rPr>
              <w:rStyle w:val="Strong"/>
            </w:rPr>
            <w:t>Company Name</w:t>
          </w:r>
        </w:sdtContent>
      </w:sdt>
      <w:r w:rsidR="00D92AFF">
        <w:t xml:space="preserve">. </w:t>
      </w:r>
      <w:sdt>
        <w:sdtPr>
          <w:alias w:val="Letter text:"/>
          <w:tag w:val="Letter text:"/>
          <w:id w:val="-2099309530"/>
          <w:placeholder>
            <w:docPart w:val="92C33FB340B9433DA22C3256051FE1E1"/>
          </w:placeholder>
          <w:temporary/>
          <w:showingPlcHdr/>
          <w15:appearance w15:val="hidden"/>
        </w:sdtPr>
        <w:sdtContent>
          <w:r w:rsidR="008A0AD8">
            <w:t>To schedule an interview, please call me at</w:t>
          </w:r>
        </w:sdtContent>
      </w:sdt>
      <w:r w:rsidR="008A0AD8">
        <w:t xml:space="preserve"> </w:t>
      </w:r>
      <w:sdt>
        <w:sdtPr>
          <w:alias w:val="Enter your phone:"/>
          <w:tag w:val="Enter your phone"/>
          <w:id w:val="-613754948"/>
          <w:placeholder>
            <w:docPart w:val="27F2020A452A4C60AA9E4053F74ADDA7"/>
          </w:placeholder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Content>
          <w:r w:rsidR="00D92AFF">
            <w:rPr>
              <w:rStyle w:val="Strong"/>
            </w:rPr>
            <w:t>your phone number</w:t>
          </w:r>
        </w:sdtContent>
      </w:sdt>
      <w:r w:rsidR="00D92AFF">
        <w:t>.</w:t>
      </w:r>
      <w:r w:rsidR="008A0AD8">
        <w:t xml:space="preserve"> </w:t>
      </w:r>
      <w:sdt>
        <w:sdtPr>
          <w:alias w:val="Letter text:"/>
          <w:tag w:val="Letter text:"/>
          <w:id w:val="1961215669"/>
          <w:placeholder>
            <w:docPart w:val="11F24372387547EA8C9147C27D314912"/>
          </w:placeholder>
          <w:temporary/>
          <w:showingPlcHdr/>
          <w15:appearance w15:val="hidden"/>
        </w:sdtPr>
        <w:sdtContent>
          <w:r w:rsidR="008A0AD8">
            <w:t>The best time to reach me is between</w:t>
          </w:r>
        </w:sdtContent>
      </w:sdt>
      <w:r w:rsidR="00D92AFF">
        <w:t xml:space="preserve"> </w:t>
      </w:r>
      <w:sdt>
        <w:sdtPr>
          <w:alias w:val="Enter earliest time available:"/>
          <w:tag w:val="Enter earliest time available:"/>
          <w:id w:val="-796223006"/>
          <w:placeholder>
            <w:docPart w:val="0D43E334702A4C94A737FE6F3E4CCB10"/>
          </w:placeholder>
          <w:temporary/>
          <w:showingPlcHdr/>
          <w15:appearance w15:val="hidden"/>
        </w:sdtPr>
        <w:sdtContent>
          <w:r w:rsidR="00D92AFF">
            <w:rPr>
              <w:rStyle w:val="Strong"/>
            </w:rPr>
            <w:t>earliest time available</w:t>
          </w:r>
        </w:sdtContent>
      </w:sdt>
      <w:r w:rsidR="00D92AFF">
        <w:t xml:space="preserve"> </w:t>
      </w:r>
      <w:sdt>
        <w:sdtPr>
          <w:alias w:val="Letter text:"/>
          <w:tag w:val="Letter text:"/>
          <w:id w:val="115182255"/>
          <w:placeholder>
            <w:docPart w:val="1CA0452DB8454BC597441B534FF3B745"/>
          </w:placeholder>
          <w:temporary/>
          <w:showingPlcHdr/>
          <w15:appearance w15:val="hidden"/>
        </w:sdtPr>
        <w:sdtContent>
          <w:r w:rsidR="008A0AD8">
            <w:t>and</w:t>
          </w:r>
        </w:sdtContent>
      </w:sdt>
      <w:r w:rsidR="00D92AFF">
        <w:t xml:space="preserve"> </w:t>
      </w:r>
      <w:sdt>
        <w:sdtPr>
          <w:alias w:val="Enter latest time available:"/>
          <w:tag w:val="Enter latest time available:"/>
          <w:id w:val="-1000890789"/>
          <w:placeholder>
            <w:docPart w:val="8B5712A7CF2A4BBE850D1A579EF27418"/>
          </w:placeholder>
          <w:temporary/>
          <w:showingPlcHdr/>
          <w15:appearance w15:val="hidden"/>
        </w:sdtPr>
        <w:sdtContent>
          <w:r w:rsidR="00D92AFF">
            <w:rPr>
              <w:rStyle w:val="Strong"/>
            </w:rPr>
            <w:t>latest time available</w:t>
          </w:r>
        </w:sdtContent>
      </w:sdt>
      <w:r w:rsidR="00D92AFF">
        <w:t xml:space="preserve">, </w:t>
      </w:r>
      <w:sdt>
        <w:sdtPr>
          <w:alias w:val="Letter text:"/>
          <w:tag w:val="Letter text:"/>
          <w:id w:val="556055860"/>
          <w:placeholder>
            <w:docPart w:val="A02F60DFEA6E47679450E92A3B89A168"/>
          </w:placeholder>
          <w:temporary/>
          <w:showingPlcHdr/>
          <w15:appearance w15:val="hidden"/>
        </w:sdtPr>
        <w:sdtContent>
          <w:r w:rsidR="008A0AD8">
            <w:t>but you can leave a voice message at any time, and I will return your call.</w:t>
          </w:r>
        </w:sdtContent>
      </w:sdt>
    </w:p>
    <w:sdt>
      <w:sdtPr>
        <w:alias w:val="Letter text:"/>
        <w:tag w:val="Letter text:"/>
        <w:id w:val="-2063397012"/>
        <w:placeholder>
          <w:docPart w:val="55B2119125394E2DB05A6C5A35F28E1B"/>
        </w:placeholder>
        <w:temporary/>
        <w:showingPlcHdr/>
        <w15:appearance w15:val="hidden"/>
      </w:sdtPr>
      <w:sdtContent>
        <w:p w14:paraId="5543AE4B" w14:textId="77777777" w:rsidR="00A0603C" w:rsidRDefault="005E64C7">
          <w:r>
            <w:t>Thank you for taking the time to review my resume. I look forward to talking with you.</w:t>
          </w:r>
        </w:p>
      </w:sdtContent>
    </w:sdt>
    <w:p w14:paraId="20825ED8" w14:textId="77777777" w:rsidR="00E349CC" w:rsidRDefault="00000000" w:rsidP="00B73EEE">
      <w:sdt>
        <w:sdtPr>
          <w:alias w:val="Note for VI users:"/>
          <w:tag w:val="Note for VI users:"/>
          <w:id w:val="1117802725"/>
          <w:placeholder>
            <w:docPart w:val="E135E4C7074444F8B1587083541A7594"/>
          </w:placeholder>
          <w:temporary/>
          <w:showingPlcHdr/>
          <w15:appearance w15:val="hidden"/>
        </w:sdtPr>
        <w:sdtContent>
          <w:r w:rsidR="00CD2FEC" w:rsidRPr="00CD2FEC">
            <w:t>Enter Street address, Email address, and Website in the header</w:t>
          </w:r>
          <w:r w:rsidR="00CD2FEC">
            <w:t>.</w:t>
          </w:r>
        </w:sdtContent>
      </w:sdt>
      <w:r w:rsidR="00F931A7">
        <w:t xml:space="preserve"> </w:t>
      </w:r>
      <w:sdt>
        <w:sdtPr>
          <w:alias w:val="Note for VI users:"/>
          <w:tag w:val="Note for VI users:"/>
          <w:id w:val="1384216797"/>
          <w:placeholder>
            <w:docPart w:val="5DCF4F28E8364A0CB9B1B304015D76C9"/>
          </w:placeholder>
          <w:temporary/>
          <w:showingPlcHdr/>
          <w15:appearance w15:val="hidden"/>
        </w:sdtPr>
        <w:sdtContent>
          <w:bookmarkStart w:id="0" w:name="_Hlk507080989"/>
          <w:r w:rsidR="00F931A7">
            <w:t>Your name and phone number will automatically update from where you entered them in the letter itself, then remember to delete this paragraph!</w:t>
          </w:r>
          <w:bookmarkEnd w:id="0"/>
        </w:sdtContent>
      </w:sdt>
    </w:p>
    <w:p w14:paraId="447D5804" w14:textId="77777777" w:rsidR="00A0603C" w:rsidRDefault="00000000">
      <w:pPr>
        <w:pStyle w:val="Closing"/>
      </w:pPr>
      <w:sdt>
        <w:sdtPr>
          <w:alias w:val="Sincerely:"/>
          <w:tag w:val="Sincerely:"/>
          <w:id w:val="24931493"/>
          <w:placeholder>
            <w:docPart w:val="26AF58A2B26C4CA9B9A4F65E403FB4D4"/>
          </w:placeholder>
          <w:temporary/>
          <w:showingPlcHdr/>
          <w15:appearance w15:val="hidden"/>
        </w:sdtPr>
        <w:sdtContent>
          <w:r w:rsidR="00D92AFF">
            <w:t>Sincerely,</w:t>
          </w:r>
        </w:sdtContent>
      </w:sdt>
    </w:p>
    <w:p w14:paraId="17A6593D" w14:textId="77777777" w:rsidR="00A0603C" w:rsidRDefault="00000000">
      <w:pPr>
        <w:pStyle w:val="Signature"/>
      </w:pPr>
      <w:sdt>
        <w:sdtPr>
          <w:alias w:val="Enter your name:"/>
          <w:tag w:val="Enter your name:"/>
          <w:id w:val="1090191026"/>
          <w:placeholder>
            <w:docPart w:val="456FFCC69DA245F4803F8E79F77DDA7B"/>
          </w:placeholder>
          <w:showingPlcHdr/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15:appearance w15:val="hidden"/>
          <w:text/>
        </w:sdtPr>
        <w:sdtContent>
          <w:r w:rsidR="00D92AFF">
            <w:t>Your Name</w:t>
          </w:r>
        </w:sdtContent>
      </w:sdt>
    </w:p>
    <w:p w14:paraId="63BA2D15" w14:textId="77777777" w:rsidR="00E349CC" w:rsidRDefault="00000000">
      <w:sdt>
        <w:sdtPr>
          <w:alias w:val="Enclosure:"/>
          <w:tag w:val="Enclosure:"/>
          <w:id w:val="24931505"/>
          <w:placeholder>
            <w:docPart w:val="508851FBAB1A4F6C892F7D3AC34F134C"/>
          </w:placeholder>
          <w:temporary/>
          <w:showingPlcHdr/>
          <w15:appearance w15:val="hidden"/>
        </w:sdtPr>
        <w:sdtContent>
          <w:r w:rsidR="00D92AFF">
            <w:t>Enclosure</w:t>
          </w:r>
        </w:sdtContent>
      </w:sdt>
    </w:p>
    <w:sectPr w:rsidR="00E349CC" w:rsidSect="007D6CB1">
      <w:headerReference w:type="default" r:id="rId11"/>
      <w:footerReference w:type="default" r:id="rId12"/>
      <w:pgSz w:w="12240" w:h="15840" w:code="1"/>
      <w:pgMar w:top="864" w:right="1080" w:bottom="1008" w:left="1080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CF253" w14:textId="77777777" w:rsidR="00A0795D" w:rsidRDefault="00A0795D">
      <w:pPr>
        <w:spacing w:after="0" w:line="240" w:lineRule="auto"/>
      </w:pPr>
      <w:r>
        <w:separator/>
      </w:r>
    </w:p>
  </w:endnote>
  <w:endnote w:type="continuationSeparator" w:id="0">
    <w:p w14:paraId="2602B59F" w14:textId="77777777" w:rsidR="00A0795D" w:rsidRDefault="00A07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MaruGothicMPRO">
    <w:charset w:val="80"/>
    <w:family w:val="swiss"/>
    <w:pitch w:val="variable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5797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E239B1" w14:textId="77777777" w:rsidR="00A0603C" w:rsidRDefault="00D92AFF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2FE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A5F61" w14:textId="77777777" w:rsidR="00A0795D" w:rsidRDefault="00A0795D">
      <w:pPr>
        <w:spacing w:after="0" w:line="240" w:lineRule="auto"/>
      </w:pPr>
      <w:r>
        <w:separator/>
      </w:r>
    </w:p>
  </w:footnote>
  <w:footnote w:type="continuationSeparator" w:id="0">
    <w:p w14:paraId="7688F848" w14:textId="77777777" w:rsidR="00A0795D" w:rsidRDefault="00A07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8B09F" w14:textId="77777777" w:rsidR="00BF0849" w:rsidRDefault="00D92AFF" w:rsidP="00BF0849">
    <w:pPr>
      <w:pStyle w:val="Heading1"/>
    </w:pPr>
    <w:r>
      <w:rPr>
        <w:noProof/>
      </w:rPr>
      <mc:AlternateContent>
        <mc:Choice Requires="wps">
          <w:drawing>
            <wp:anchor distT="0" distB="0" distL="114300" distR="114300" simplePos="0" relativeHeight="251662848" behindDoc="1" locked="0" layoutInCell="1" allowOverlap="1" wp14:anchorId="391B4C75" wp14:editId="67510875">
              <wp:simplePos x="0" y="0"/>
              <wp:positionH relativeFrom="page">
                <wp:posOffset>342900</wp:posOffset>
              </wp:positionH>
              <wp:positionV relativeFrom="page">
                <wp:posOffset>658495</wp:posOffset>
              </wp:positionV>
              <wp:extent cx="7086600" cy="1316736"/>
              <wp:effectExtent l="0" t="0" r="0" b="0"/>
              <wp:wrapNone/>
              <wp:docPr id="9" name="Rectangle 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7086600" cy="1316736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chemeClr val="accent4">
                              <a:lumMod val="20000"/>
                              <a:lumOff val="80000"/>
                              <a:gamma/>
                              <a:tint val="0"/>
                              <a:invGamma/>
                            </a:schemeClr>
                          </a:gs>
                          <a:gs pos="100000">
                            <a:schemeClr val="accent4">
                              <a:lumMod val="20000"/>
                              <a:lumOff val="80000"/>
                              <a:alpha val="64000"/>
                            </a:schemeClr>
                          </a:gs>
                        </a:gsLst>
                        <a:lin ang="0" scaled="1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22B9DA" id="Rectangle 9" o:spid="_x0000_s1026" alt="&quot;&quot;" style="position:absolute;margin-left:27pt;margin-top:51.85pt;width:558pt;height:103.7pt;flip:x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" fillcolor="#e5dfec [663]" stroked="f">
              <v:fill color2="#e5dfec [663]" o:opacity2="41943f" rotate="t" angle="90" focus="100%" type="gradient"/>
              <w10:wrap anchorx="page" anchory="page"/>
            </v:rect>
          </w:pict>
        </mc:Fallback>
      </mc:AlternateContent>
    </w:r>
    <w:sdt>
      <w:sdtPr>
        <w:alias w:val="Your name:"/>
        <w:tag w:val="Your name:"/>
        <w:id w:val="-426737281"/>
        <w:placeholder>
          <w:docPart w:val="9734831492E6416D9D4F7B1907247659"/>
        </w:placeholder>
        <w:showingPlcHdr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15:appearance w15:val="hidden"/>
        <w:text/>
      </w:sdtPr>
      <w:sdtContent>
        <w:r w:rsidR="00BF0849">
          <w:t>Your Name</w:t>
        </w:r>
      </w:sdtContent>
    </w:sdt>
  </w:p>
  <w:sdt>
    <w:sdtPr>
      <w:alias w:val="Enter street address:"/>
      <w:tag w:val=""/>
      <w:id w:val="2051808460"/>
      <w:placeholder>
        <w:docPart w:val="92C33FB340B9433DA22C3256051FE1E1"/>
      </w:placeholder>
      <w:showingPlcHdr/>
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<w15:appearance w15:val="hidden"/>
      <w:text/>
    </w:sdtPr>
    <w:sdtContent>
      <w:p w14:paraId="0B7CB3A2" w14:textId="77777777" w:rsidR="008F5A37" w:rsidRDefault="008F5A37" w:rsidP="008F5A37">
        <w:pPr>
          <w:pStyle w:val="Header"/>
        </w:pPr>
        <w:r>
          <w:t>Street Address</w:t>
        </w:r>
      </w:p>
    </w:sdtContent>
  </w:sdt>
  <w:p w14:paraId="4A040898" w14:textId="77777777" w:rsidR="00BF0849" w:rsidRDefault="00000000" w:rsidP="00BF0849">
    <w:pPr>
      <w:pStyle w:val="Header"/>
    </w:pPr>
    <w:sdt>
      <w:sdtPr>
        <w:alias w:val="Enter City, ST ZIP Code:"/>
        <w:tag w:val="Enter City, ST ZIP Code:"/>
        <w:id w:val="-1615049903"/>
        <w:placeholder>
          <w:docPart w:val="A588618220E14BB2A5684A2486A0F02D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15:appearance w15:val="hidden"/>
        <w:text/>
      </w:sdtPr>
      <w:sdtContent>
        <w:r w:rsidR="00BF0849">
          <w:t>City, ST ZIP Code</w:t>
        </w:r>
      </w:sdtContent>
    </w:sdt>
  </w:p>
  <w:sdt>
    <w:sdtPr>
      <w:alias w:val="Enter telephone:"/>
      <w:tag w:val="Enter telephone:"/>
      <w:id w:val="-1276404969"/>
      <w:placeholder>
        <w:docPart w:val="B1EEC1E67BD74C9F8EE15933D54820AF"/>
      </w:placeholder>
      <w:showingPlcHdr/>
      <w:dataBinding w:prefixMappings="xmlns:ns0='http://schemas.microsoft.com/office/2006/coverPageProps' " w:xpath="/ns0:CoverPageProperties[1]/ns0:CompanyPhone[1]" w:storeItemID="{55AF091B-3C7A-41E3-B477-F2FDAA23CFDA}"/>
      <w15:appearance w15:val="hidden"/>
      <w:text/>
    </w:sdtPr>
    <w:sdtContent>
      <w:p w14:paraId="17CA98A5" w14:textId="77777777" w:rsidR="00BF0849" w:rsidRDefault="00BF0849" w:rsidP="00BF0849">
        <w:pPr>
          <w:pStyle w:val="Header"/>
        </w:pPr>
        <w:r>
          <w:t>Telephone</w:t>
        </w:r>
      </w:p>
    </w:sdtContent>
  </w:sdt>
  <w:sdt>
    <w:sdtPr>
      <w:alias w:val="Enter email:"/>
      <w:tag w:val="Enter email:"/>
      <w:id w:val="1466631221"/>
      <w:placeholder>
        <w:docPart w:val="62E27C5D19AB411EACDA65341F111CD8"/>
      </w:placeholder>
      <w:temporary/>
      <w:showingPlcHdr/>
      <w:dataBinding w:prefixMappings="xmlns:ns0='http://schemas.microsoft.com/office/2006/coverPageProps' " w:xpath="/ns0:CoverPageProperties[1]/ns0:CompanyEmail[1]" w:storeItemID="{55AF091B-3C7A-41E3-B477-F2FDAA23CFDA}"/>
      <w15:appearance w15:val="hidden"/>
      <w:text w:multiLine="1"/>
    </w:sdtPr>
    <w:sdtContent>
      <w:p w14:paraId="524EBB38" w14:textId="77777777" w:rsidR="00BF0849" w:rsidRDefault="00BF0849" w:rsidP="00BF0849">
        <w:pPr>
          <w:pStyle w:val="Header"/>
        </w:pPr>
        <w:r>
          <w:t>Email</w:t>
        </w:r>
      </w:p>
    </w:sdtContent>
  </w:sdt>
  <w:p w14:paraId="317145E9" w14:textId="77777777" w:rsidR="00A0603C" w:rsidRDefault="00000000" w:rsidP="00BF0849">
    <w:pPr>
      <w:pStyle w:val="Header"/>
    </w:pPr>
    <w:sdt>
      <w:sdtPr>
        <w:alias w:val="Enter website:"/>
        <w:tag w:val="Enter website:"/>
        <w:id w:val="-1146589114"/>
        <w:placeholder>
          <w:docPart w:val="55E79F1D0F60484C896703CB2CFE644A"/>
        </w:placeholder>
        <w:showingPlcHdr/>
        <w:dataBinding w:prefixMappings="xmlns:ns0='http://schemas.microsoft.com/office/2006/coverPageProps' " w:xpath="/ns0:CoverPageProperties[1]/ns0:CompanyAddress[1]" w:storeItemID="{55AF091B-3C7A-41E3-B477-F2FDAA23CFDA}"/>
        <w15:appearance w15:val="hidden"/>
        <w:text/>
      </w:sdtPr>
      <w:sdtContent>
        <w:r w:rsidR="00BF0849">
          <w:t>Website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514036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E4F9D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46D7F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6621A6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B807D5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D2467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BB42E0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AADD3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BCC213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24E8F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511BF2"/>
    <w:multiLevelType w:val="hybridMultilevel"/>
    <w:tmpl w:val="71F8A782"/>
    <w:lvl w:ilvl="0" w:tplc="D21C20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AA776E"/>
    <w:multiLevelType w:val="hybridMultilevel"/>
    <w:tmpl w:val="2D7AFBF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4A5E8D"/>
    <w:multiLevelType w:val="hybridMultilevel"/>
    <w:tmpl w:val="1FEE6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5C2F27"/>
    <w:multiLevelType w:val="hybridMultilevel"/>
    <w:tmpl w:val="4EC43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7363F4"/>
    <w:multiLevelType w:val="hybridMultilevel"/>
    <w:tmpl w:val="0FD0E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579098">
    <w:abstractNumId w:val="11"/>
  </w:num>
  <w:num w:numId="2" w16cid:durableId="139812448">
    <w:abstractNumId w:val="13"/>
  </w:num>
  <w:num w:numId="3" w16cid:durableId="645672833">
    <w:abstractNumId w:val="12"/>
  </w:num>
  <w:num w:numId="4" w16cid:durableId="490406980">
    <w:abstractNumId w:val="7"/>
  </w:num>
  <w:num w:numId="5" w16cid:durableId="1410663335">
    <w:abstractNumId w:val="14"/>
  </w:num>
  <w:num w:numId="6" w16cid:durableId="1192643593">
    <w:abstractNumId w:val="10"/>
  </w:num>
  <w:num w:numId="7" w16cid:durableId="536697634">
    <w:abstractNumId w:val="9"/>
  </w:num>
  <w:num w:numId="8" w16cid:durableId="1078477688">
    <w:abstractNumId w:val="8"/>
  </w:num>
  <w:num w:numId="9" w16cid:durableId="1720283817">
    <w:abstractNumId w:val="6"/>
  </w:num>
  <w:num w:numId="10" w16cid:durableId="262610723">
    <w:abstractNumId w:val="5"/>
  </w:num>
  <w:num w:numId="11" w16cid:durableId="674236013">
    <w:abstractNumId w:val="4"/>
  </w:num>
  <w:num w:numId="12" w16cid:durableId="1662732956">
    <w:abstractNumId w:val="3"/>
  </w:num>
  <w:num w:numId="13" w16cid:durableId="667631601">
    <w:abstractNumId w:val="2"/>
  </w:num>
  <w:num w:numId="14" w16cid:durableId="2007971516">
    <w:abstractNumId w:val="1"/>
  </w:num>
  <w:num w:numId="15" w16cid:durableId="1308051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B6E"/>
    <w:rsid w:val="000941A4"/>
    <w:rsid w:val="000D35B1"/>
    <w:rsid w:val="000E1B2E"/>
    <w:rsid w:val="0017279C"/>
    <w:rsid w:val="001E64C9"/>
    <w:rsid w:val="001F6000"/>
    <w:rsid w:val="00202D1F"/>
    <w:rsid w:val="00252801"/>
    <w:rsid w:val="002A3209"/>
    <w:rsid w:val="002A6497"/>
    <w:rsid w:val="004646D0"/>
    <w:rsid w:val="004F62FD"/>
    <w:rsid w:val="0056097F"/>
    <w:rsid w:val="005E64C7"/>
    <w:rsid w:val="005F0A91"/>
    <w:rsid w:val="00662BF7"/>
    <w:rsid w:val="006921A9"/>
    <w:rsid w:val="006B420F"/>
    <w:rsid w:val="007C1B6E"/>
    <w:rsid w:val="007D6CB1"/>
    <w:rsid w:val="008141CC"/>
    <w:rsid w:val="00885A3F"/>
    <w:rsid w:val="008A0AD8"/>
    <w:rsid w:val="008F5A37"/>
    <w:rsid w:val="00912DDD"/>
    <w:rsid w:val="00930F71"/>
    <w:rsid w:val="00932B9C"/>
    <w:rsid w:val="009B38A7"/>
    <w:rsid w:val="009F568F"/>
    <w:rsid w:val="00A0603C"/>
    <w:rsid w:val="00A0795D"/>
    <w:rsid w:val="00A62365"/>
    <w:rsid w:val="00AE4B3E"/>
    <w:rsid w:val="00B73EEE"/>
    <w:rsid w:val="00BA3D35"/>
    <w:rsid w:val="00BB30A5"/>
    <w:rsid w:val="00BF0849"/>
    <w:rsid w:val="00CD0E84"/>
    <w:rsid w:val="00CD2FEC"/>
    <w:rsid w:val="00D92AFF"/>
    <w:rsid w:val="00DA66AF"/>
    <w:rsid w:val="00DB0B0B"/>
    <w:rsid w:val="00DB47A1"/>
    <w:rsid w:val="00E1502D"/>
    <w:rsid w:val="00E16D69"/>
    <w:rsid w:val="00E349CC"/>
    <w:rsid w:val="00E35D10"/>
    <w:rsid w:val="00EC7E91"/>
    <w:rsid w:val="00EF5A72"/>
    <w:rsid w:val="00F27698"/>
    <w:rsid w:val="00F931A7"/>
    <w:rsid w:val="00F97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FD0F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0D0D0D" w:themeColor="text1" w:themeTint="F2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iPriority="6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0A5"/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after="80" w:line="240" w:lineRule="auto"/>
      <w:outlineLvl w:val="0"/>
    </w:pPr>
    <w:rPr>
      <w:rFonts w:asciiTheme="majorHAnsi" w:eastAsiaTheme="majorEastAsia" w:hAnsiTheme="majorHAnsi" w:cstheme="majorBidi"/>
      <w:b/>
      <w:color w:val="5F497A" w:themeColor="accent4" w:themeShade="BF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4646D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4646D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4646D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4646D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4646D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4646D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spacing w:after="4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PlaceholderText">
    <w:name w:val="Placeholder Text"/>
    <w:basedOn w:val="DefaultParagraphFont"/>
    <w:uiPriority w:val="99"/>
    <w:semiHidden/>
    <w:rsid w:val="00DB47A1"/>
    <w:rPr>
      <w:color w:val="595959" w:themeColor="text1" w:themeTint="A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Cs w:val="16"/>
    </w:rPr>
  </w:style>
  <w:style w:type="paragraph" w:customStyle="1" w:styleId="Address">
    <w:name w:val="Address"/>
    <w:link w:val="AddressChar"/>
    <w:uiPriority w:val="2"/>
    <w:qFormat/>
    <w:pPr>
      <w:spacing w:after="40"/>
    </w:pPr>
  </w:style>
  <w:style w:type="paragraph" w:styleId="Closing">
    <w:name w:val="Closing"/>
    <w:basedOn w:val="Normal"/>
    <w:link w:val="ClosingChar"/>
    <w:uiPriority w:val="9"/>
    <w:qFormat/>
    <w:pPr>
      <w:contextualSpacing/>
    </w:pPr>
    <w:rPr>
      <w:rFonts w:eastAsiaTheme="minorHAnsi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ddressChar">
    <w:name w:val="Address Char"/>
    <w:basedOn w:val="DefaultParagraphFont"/>
    <w:link w:val="Address"/>
    <w:uiPriority w:val="2"/>
  </w:style>
  <w:style w:type="character" w:customStyle="1" w:styleId="ClosingChar">
    <w:name w:val="Closing Char"/>
    <w:basedOn w:val="DefaultParagraphFont"/>
    <w:link w:val="Closing"/>
    <w:uiPriority w:val="9"/>
    <w:rPr>
      <w:rFonts w:eastAsiaTheme="minorHAnsi"/>
      <w:szCs w:val="22"/>
    </w:rPr>
  </w:style>
  <w:style w:type="paragraph" w:styleId="Signature">
    <w:name w:val="Signature"/>
    <w:basedOn w:val="Normal"/>
    <w:next w:val="Normal"/>
    <w:link w:val="SignatureChar"/>
    <w:uiPriority w:val="10"/>
    <w:unhideWhenUsed/>
    <w:qFormat/>
    <w:pPr>
      <w:spacing w:before="600" w:after="360"/>
      <w:contextualSpacing/>
    </w:pPr>
    <w:rPr>
      <w:rFonts w:eastAsiaTheme="minorHAnsi"/>
      <w:b/>
    </w:rPr>
  </w:style>
  <w:style w:type="character" w:customStyle="1" w:styleId="SignatureChar">
    <w:name w:val="Signature Char"/>
    <w:basedOn w:val="DefaultParagraphFont"/>
    <w:link w:val="Signature"/>
    <w:uiPriority w:val="10"/>
    <w:rPr>
      <w:rFonts w:eastAsiaTheme="minorHAnsi"/>
      <w:b/>
      <w:szCs w:val="22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b/>
      <w:color w:val="5F497A" w:themeColor="accent4" w:themeShade="BF"/>
      <w:sz w:val="24"/>
      <w:szCs w:val="32"/>
    </w:rPr>
  </w:style>
  <w:style w:type="paragraph" w:styleId="Title">
    <w:name w:val="Title"/>
    <w:basedOn w:val="Normal"/>
    <w:link w:val="TitleChar"/>
    <w:uiPriority w:val="10"/>
    <w:semiHidden/>
    <w:unhideWhenUsed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kern w:val="28"/>
      <w:sz w:val="56"/>
      <w:szCs w:val="56"/>
    </w:rPr>
  </w:style>
  <w:style w:type="paragraph" w:styleId="Date">
    <w:name w:val="Date"/>
    <w:basedOn w:val="Normal"/>
    <w:next w:val="Address"/>
    <w:link w:val="DateChar"/>
    <w:uiPriority w:val="3"/>
    <w:unhideWhenUsed/>
    <w:qFormat/>
    <w:pPr>
      <w:spacing w:after="400"/>
      <w:contextualSpacing/>
    </w:pPr>
  </w:style>
  <w:style w:type="character" w:customStyle="1" w:styleId="DateChar">
    <w:name w:val="Date Char"/>
    <w:basedOn w:val="DefaultParagraphFont"/>
    <w:link w:val="Date"/>
    <w:uiPriority w:val="3"/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color w:val="auto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1"/>
    <w:semiHidden/>
    <w:rPr>
      <w:rFonts w:asciiTheme="majorHAnsi" w:eastAsiaTheme="majorEastAsia" w:hAnsiTheme="majorHAnsi" w:cstheme="majorBidi"/>
      <w:color w:val="365F91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semiHidden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styleId="Subtitle">
    <w:name w:val="Subtitle"/>
    <w:basedOn w:val="Normal"/>
    <w:link w:val="SubtitleChar"/>
    <w:uiPriority w:val="11"/>
    <w:semiHidden/>
    <w:unhideWhenUsed/>
    <w:pPr>
      <w:numPr>
        <w:ilvl w:val="1"/>
      </w:numPr>
      <w:spacing w:after="160"/>
    </w:pPr>
    <w:rPr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color w:val="5A5A5A" w:themeColor="text1" w:themeTint="A5"/>
      <w:sz w:val="22"/>
      <w:szCs w:val="22"/>
    </w:rPr>
  </w:style>
  <w:style w:type="character" w:styleId="Strong">
    <w:name w:val="Strong"/>
    <w:basedOn w:val="DefaultParagraphFont"/>
    <w:uiPriority w:val="5"/>
    <w:qFormat/>
    <w:rPr>
      <w:b/>
      <w:bCs/>
    </w:rPr>
  </w:style>
  <w:style w:type="paragraph" w:styleId="ListBullet">
    <w:name w:val="List Bullet"/>
    <w:basedOn w:val="Normal"/>
    <w:uiPriority w:val="6"/>
    <w:qFormat/>
    <w:pPr>
      <w:numPr>
        <w:numId w:val="7"/>
      </w:numPr>
    </w:pPr>
  </w:style>
  <w:style w:type="paragraph" w:styleId="ListNumber">
    <w:name w:val="List Number"/>
    <w:basedOn w:val="Normal"/>
    <w:uiPriority w:val="7"/>
    <w:qFormat/>
    <w:pPr>
      <w:numPr>
        <w:numId w:val="8"/>
      </w:numPr>
      <w:contextualSpacing/>
    </w:pPr>
  </w:style>
  <w:style w:type="paragraph" w:styleId="Salutation">
    <w:name w:val="Salutation"/>
    <w:basedOn w:val="Normal"/>
    <w:next w:val="Normal"/>
    <w:link w:val="SalutationChar"/>
    <w:uiPriority w:val="4"/>
    <w:qFormat/>
    <w:pPr>
      <w:spacing w:before="240"/>
    </w:pPr>
  </w:style>
  <w:style w:type="character" w:customStyle="1" w:styleId="SalutationChar">
    <w:name w:val="Salutation Char"/>
    <w:basedOn w:val="DefaultParagraphFont"/>
    <w:link w:val="Salutation"/>
    <w:uiPriority w:val="4"/>
  </w:style>
  <w:style w:type="paragraph" w:styleId="Bibliography">
    <w:name w:val="Bibliography"/>
    <w:basedOn w:val="Normal"/>
    <w:next w:val="Normal"/>
    <w:uiPriority w:val="37"/>
    <w:semiHidden/>
    <w:unhideWhenUsed/>
    <w:rsid w:val="004646D0"/>
  </w:style>
  <w:style w:type="paragraph" w:styleId="BlockText">
    <w:name w:val="Block Text"/>
    <w:basedOn w:val="Normal"/>
    <w:uiPriority w:val="99"/>
    <w:semiHidden/>
    <w:unhideWhenUsed/>
    <w:rsid w:val="00DB47A1"/>
    <w:pPr>
      <w:pBdr>
        <w:top w:val="single" w:sz="2" w:space="10" w:color="365F91" w:themeColor="accent1" w:themeShade="BF" w:shadow="1"/>
        <w:left w:val="single" w:sz="2" w:space="10" w:color="365F91" w:themeColor="accent1" w:themeShade="BF" w:shadow="1"/>
        <w:bottom w:val="single" w:sz="2" w:space="10" w:color="365F91" w:themeColor="accent1" w:themeShade="BF" w:shadow="1"/>
        <w:right w:val="single" w:sz="2" w:space="10" w:color="365F91" w:themeColor="accent1" w:themeShade="BF" w:shadow="1"/>
      </w:pBdr>
      <w:ind w:left="1152" w:right="1152"/>
    </w:pPr>
    <w:rPr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semiHidden/>
    <w:unhideWhenUsed/>
    <w:rsid w:val="004646D0"/>
  </w:style>
  <w:style w:type="character" w:customStyle="1" w:styleId="BodyTextChar">
    <w:name w:val="Body Text Char"/>
    <w:basedOn w:val="DefaultParagraphFont"/>
    <w:link w:val="BodyText"/>
    <w:semiHidden/>
    <w:rsid w:val="004646D0"/>
  </w:style>
  <w:style w:type="paragraph" w:styleId="BodyText2">
    <w:name w:val="Body Text 2"/>
    <w:basedOn w:val="Normal"/>
    <w:link w:val="BodyText2Char"/>
    <w:uiPriority w:val="99"/>
    <w:semiHidden/>
    <w:unhideWhenUsed/>
    <w:rsid w:val="004646D0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646D0"/>
  </w:style>
  <w:style w:type="paragraph" w:styleId="BodyText3">
    <w:name w:val="Body Text 3"/>
    <w:basedOn w:val="Normal"/>
    <w:link w:val="BodyText3Char"/>
    <w:uiPriority w:val="99"/>
    <w:semiHidden/>
    <w:unhideWhenUsed/>
    <w:rsid w:val="004646D0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646D0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646D0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646D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646D0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646D0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646D0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646D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646D0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646D0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646D0"/>
    <w:pPr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646D0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rsid w:val="004646D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646D0"/>
    <w:pPr>
      <w:spacing w:after="200" w:line="240" w:lineRule="auto"/>
    </w:pPr>
    <w:rPr>
      <w:i/>
      <w:iCs/>
      <w:color w:val="1F497D" w:themeColor="text2"/>
      <w:szCs w:val="18"/>
    </w:rPr>
  </w:style>
  <w:style w:type="table" w:styleId="ColorfulGrid">
    <w:name w:val="Colorful Grid"/>
    <w:basedOn w:val="TableNormal"/>
    <w:uiPriority w:val="73"/>
    <w:semiHidden/>
    <w:unhideWhenUsed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4646D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46D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46D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46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46D0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4646D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646D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646D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646D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646D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646D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4646D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4646D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646D0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646D0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646D0"/>
  </w:style>
  <w:style w:type="character" w:styleId="Emphasis">
    <w:name w:val="Emphasis"/>
    <w:basedOn w:val="DefaultParagraphFont"/>
    <w:uiPriority w:val="20"/>
    <w:semiHidden/>
    <w:unhideWhenUsed/>
    <w:rsid w:val="004646D0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4646D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646D0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646D0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646D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646D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646D0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4646D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646D0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646D0"/>
    <w:rPr>
      <w:szCs w:val="20"/>
    </w:rPr>
  </w:style>
  <w:style w:type="table" w:styleId="GridTable1Light">
    <w:name w:val="Grid Table 1 Light"/>
    <w:basedOn w:val="TableNormal"/>
    <w:uiPriority w:val="46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646D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646D0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646D0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646D0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646D0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646D0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646D0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646D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646D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646D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646D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646D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646D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646D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646D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646D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646D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646D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646D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4646D0"/>
    <w:rPr>
      <w:color w:val="2B579A"/>
      <w:shd w:val="clear" w:color="auto" w:fill="E6E6E6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4646D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4646D0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4646D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4646D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4646D0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4646D0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4646D0"/>
  </w:style>
  <w:style w:type="paragraph" w:styleId="HTMLAddress">
    <w:name w:val="HTML Address"/>
    <w:basedOn w:val="Normal"/>
    <w:link w:val="HTMLAddressChar"/>
    <w:uiPriority w:val="99"/>
    <w:semiHidden/>
    <w:unhideWhenUsed/>
    <w:rsid w:val="004646D0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646D0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646D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646D0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646D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646D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646D0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646D0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4646D0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4646D0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646D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646D0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646D0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646D0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646D0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646D0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646D0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646D0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646D0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646D0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646D0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646D0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rsid w:val="00DB47A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rsid w:val="00DB47A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DB47A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rsid w:val="00DB47A1"/>
    <w:rPr>
      <w:b/>
      <w:bCs/>
      <w:caps w:val="0"/>
      <w:smallCaps/>
      <w:color w:val="365F91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646D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646D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646D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646D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646D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646D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646D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4646D0"/>
  </w:style>
  <w:style w:type="paragraph" w:styleId="List">
    <w:name w:val="List"/>
    <w:basedOn w:val="Normal"/>
    <w:uiPriority w:val="99"/>
    <w:semiHidden/>
    <w:unhideWhenUsed/>
    <w:rsid w:val="004646D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646D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646D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646D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646D0"/>
    <w:pPr>
      <w:ind w:left="1415" w:hanging="283"/>
      <w:contextualSpacing/>
    </w:pPr>
  </w:style>
  <w:style w:type="paragraph" w:styleId="ListBullet2">
    <w:name w:val="List Bullet 2"/>
    <w:basedOn w:val="Normal"/>
    <w:semiHidden/>
    <w:unhideWhenUsed/>
    <w:rsid w:val="004646D0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646D0"/>
    <w:pPr>
      <w:numPr>
        <w:numId w:val="9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646D0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646D0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646D0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646D0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646D0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646D0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646D0"/>
    <w:pPr>
      <w:ind w:left="1415"/>
      <w:contextualSpacing/>
    </w:pPr>
  </w:style>
  <w:style w:type="paragraph" w:styleId="ListNumber2">
    <w:name w:val="List Number 2"/>
    <w:basedOn w:val="Normal"/>
    <w:uiPriority w:val="99"/>
    <w:semiHidden/>
    <w:unhideWhenUsed/>
    <w:rsid w:val="004646D0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646D0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646D0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646D0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rsid w:val="004646D0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4646D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646D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646D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646D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646D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646D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646D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646D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646D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646D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646D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646D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646D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646D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646D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646D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646D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646D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646D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646D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646D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646D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646D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646D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646D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646D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4646D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646D0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646D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646D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646D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646D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646D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646D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646D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646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646D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646D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646D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646D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646D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646D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646D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4646D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646D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4646D0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646D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646D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rsid w:val="004646D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4646D0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646D0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646D0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646D0"/>
  </w:style>
  <w:style w:type="character" w:styleId="PageNumber">
    <w:name w:val="page number"/>
    <w:basedOn w:val="DefaultParagraphFont"/>
    <w:uiPriority w:val="99"/>
    <w:semiHidden/>
    <w:unhideWhenUsed/>
    <w:rsid w:val="004646D0"/>
  </w:style>
  <w:style w:type="table" w:styleId="PlainTable1">
    <w:name w:val="Plain Table 1"/>
    <w:basedOn w:val="TableNormal"/>
    <w:uiPriority w:val="41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646D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646D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646D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646D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4646D0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646D0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rsid w:val="004646D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646D0"/>
    <w:rPr>
      <w:i/>
      <w:iCs/>
      <w:color w:val="404040" w:themeColor="text1" w:themeTint="BF"/>
    </w:rPr>
  </w:style>
  <w:style w:type="character" w:styleId="SmartHyperlink">
    <w:name w:val="Smart Hyperlink"/>
    <w:basedOn w:val="DefaultParagraphFont"/>
    <w:uiPriority w:val="99"/>
    <w:semiHidden/>
    <w:unhideWhenUsed/>
    <w:rsid w:val="004646D0"/>
    <w:rPr>
      <w:u w:val="dotted"/>
    </w:rPr>
  </w:style>
  <w:style w:type="character" w:styleId="SubtleEmphasis">
    <w:name w:val="Subtle Emphasis"/>
    <w:basedOn w:val="DefaultParagraphFont"/>
    <w:uiPriority w:val="19"/>
    <w:semiHidden/>
    <w:unhideWhenUsed/>
    <w:rsid w:val="004646D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rsid w:val="004646D0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4646D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646D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646D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646D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646D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646D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646D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646D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646D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646D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646D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646D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646D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646D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646D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646D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646D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646D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646D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646D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646D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646D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646D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646D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646D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646D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646D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646D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646D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646D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646D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646D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646D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646D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646D0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646D0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4646D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646D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646D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646D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646D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rsid w:val="004646D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6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646D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646D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4646D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646D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4646D0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4646D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646D0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646D0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646D0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646D0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646D0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646D0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646D0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646D0"/>
    <w:pPr>
      <w:spacing w:before="240" w:after="0" w:line="276" w:lineRule="auto"/>
      <w:outlineLvl w:val="9"/>
    </w:pPr>
    <w:rPr>
      <w:b w:val="0"/>
      <w:color w:val="365F91" w:themeColor="accent1" w:themeShade="BF"/>
      <w:sz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DB47A1"/>
    <w:rPr>
      <w:color w:val="595959" w:themeColor="text1" w:themeTint="A6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mcmille\AppData\Roaming\Microsoft\Templates\Cover%20letter%20for%20entry-level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C90691EDB334547A397F2230256DF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531D67-42CE-48E3-B2C1-4E9A8CBFC2CE}"/>
      </w:docPartPr>
      <w:docPartBody>
        <w:p w:rsidR="008C39BF" w:rsidRDefault="00000000">
          <w:pPr>
            <w:pStyle w:val="DC90691EDB334547A397F2230256DF35"/>
          </w:pPr>
          <w:r>
            <w:t>Your Name</w:t>
          </w:r>
        </w:p>
      </w:docPartBody>
    </w:docPart>
    <w:docPart>
      <w:docPartPr>
        <w:name w:val="E3EBDB7433D6424C8BDB8094AC1A8C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BBC50B-F01C-414D-890C-F5EE052F15B7}"/>
      </w:docPartPr>
      <w:docPartBody>
        <w:p w:rsidR="008C39BF" w:rsidRDefault="00000000">
          <w:pPr>
            <w:pStyle w:val="E3EBDB7433D6424C8BDB8094AC1A8C6C"/>
          </w:pPr>
          <w:r>
            <w:t>Street Address</w:t>
          </w:r>
        </w:p>
      </w:docPartBody>
    </w:docPart>
    <w:docPart>
      <w:docPartPr>
        <w:name w:val="B441537523F948AA8A3C9F3ED6C204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E49BBB-1233-4B62-9362-81090367F502}"/>
      </w:docPartPr>
      <w:docPartBody>
        <w:p w:rsidR="008C39BF" w:rsidRDefault="00000000">
          <w:pPr>
            <w:pStyle w:val="B441537523F948AA8A3C9F3ED6C20416"/>
          </w:pPr>
          <w:r>
            <w:t>City, ST ZIP Code</w:t>
          </w:r>
        </w:p>
      </w:docPartBody>
    </w:docPart>
    <w:docPart>
      <w:docPartPr>
        <w:name w:val="3E8A63014EC84C1DB2088F9CA53AAF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A198B0-E03F-4448-9616-863F70FD4965}"/>
      </w:docPartPr>
      <w:docPartBody>
        <w:p w:rsidR="008C39BF" w:rsidRDefault="00000000">
          <w:pPr>
            <w:pStyle w:val="3E8A63014EC84C1DB2088F9CA53AAFB6"/>
          </w:pPr>
          <w:r>
            <w:t>Telephone</w:t>
          </w:r>
        </w:p>
      </w:docPartBody>
    </w:docPart>
    <w:docPart>
      <w:docPartPr>
        <w:name w:val="39E697F1BAB247D2AEF069282620E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2DDB1-0D08-49E7-A29D-D2EC391D810D}"/>
      </w:docPartPr>
      <w:docPartBody>
        <w:p w:rsidR="008C39BF" w:rsidRDefault="00000000">
          <w:pPr>
            <w:pStyle w:val="39E697F1BAB247D2AEF069282620EDAB"/>
          </w:pPr>
          <w:r>
            <w:t>Email</w:t>
          </w:r>
        </w:p>
      </w:docPartBody>
    </w:docPart>
    <w:docPart>
      <w:docPartPr>
        <w:name w:val="1C7590EF36DF4EE3AC136BBC0B8A9C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5605F2-85CA-465B-9269-1DD45993274E}"/>
      </w:docPartPr>
      <w:docPartBody>
        <w:p w:rsidR="008C39BF" w:rsidRDefault="00000000">
          <w:pPr>
            <w:pStyle w:val="1C7590EF36DF4EE3AC136BBC0B8A9C9A"/>
          </w:pPr>
          <w:r>
            <w:t>Website</w:t>
          </w:r>
        </w:p>
      </w:docPartBody>
    </w:docPart>
    <w:docPart>
      <w:docPartPr>
        <w:name w:val="DDA4B64B45AE4A02BF384B9E7E8698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709E6E-8407-4B70-B98F-F7CE37034FDC}"/>
      </w:docPartPr>
      <w:docPartBody>
        <w:p w:rsidR="008C39BF" w:rsidRDefault="00000000">
          <w:pPr>
            <w:pStyle w:val="DDA4B64B45AE4A02BF384B9E7E869895"/>
          </w:pPr>
          <w:r>
            <w:t>Date</w:t>
          </w:r>
        </w:p>
      </w:docPartBody>
    </w:docPart>
    <w:docPart>
      <w:docPartPr>
        <w:name w:val="E4F1FCF132F24F5FBA13E1BEA63350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8434CB-AF23-4D46-913D-A313C4293313}"/>
      </w:docPartPr>
      <w:docPartBody>
        <w:p w:rsidR="008C39BF" w:rsidRDefault="00000000">
          <w:pPr>
            <w:pStyle w:val="E4F1FCF132F24F5FBA13E1BEA633507B"/>
          </w:pPr>
          <w:r>
            <w:t>Recipient Name</w:t>
          </w:r>
        </w:p>
      </w:docPartBody>
    </w:docPart>
    <w:docPart>
      <w:docPartPr>
        <w:name w:val="6173B89CE40F4C6AA25D082082ED23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E56A40-B1E4-470D-B231-1F75C6AB0244}"/>
      </w:docPartPr>
      <w:docPartBody>
        <w:p w:rsidR="008C39BF" w:rsidRDefault="00000000">
          <w:pPr>
            <w:pStyle w:val="6173B89CE40F4C6AA25D082082ED23C6"/>
          </w:pPr>
          <w:r>
            <w:t>Title</w:t>
          </w:r>
        </w:p>
      </w:docPartBody>
    </w:docPart>
    <w:docPart>
      <w:docPartPr>
        <w:name w:val="A9F45F97858D4A5DA722C41EF3B26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AF5488-F960-4BEA-8958-80DCFDEDB3B0}"/>
      </w:docPartPr>
      <w:docPartBody>
        <w:p w:rsidR="008C39BF" w:rsidRDefault="00000000">
          <w:pPr>
            <w:pStyle w:val="A9F45F97858D4A5DA722C41EF3B26C84"/>
          </w:pPr>
          <w:r>
            <w:t>Company Name</w:t>
          </w:r>
        </w:p>
      </w:docPartBody>
    </w:docPart>
    <w:docPart>
      <w:docPartPr>
        <w:name w:val="0D536FE272D243F3B400B3D170DF94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894FC-B1E3-4092-ABE6-0099A559DB7A}"/>
      </w:docPartPr>
      <w:docPartBody>
        <w:p w:rsidR="008C39BF" w:rsidRDefault="00000000">
          <w:pPr>
            <w:pStyle w:val="0D536FE272D243F3B400B3D170DF940A"/>
          </w:pPr>
          <w:r>
            <w:t>Street Address</w:t>
          </w:r>
        </w:p>
      </w:docPartBody>
    </w:docPart>
    <w:docPart>
      <w:docPartPr>
        <w:name w:val="0BEEF06D60D14DCFADFC2FD3089238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AD396F-1D93-4E54-8F36-0C851FEA8E7B}"/>
      </w:docPartPr>
      <w:docPartBody>
        <w:p w:rsidR="008C39BF" w:rsidRDefault="00000000">
          <w:pPr>
            <w:pStyle w:val="0BEEF06D60D14DCFADFC2FD30892381F"/>
          </w:pPr>
          <w:r>
            <w:t>City, ST ZIP Code</w:t>
          </w:r>
        </w:p>
      </w:docPartBody>
    </w:docPart>
    <w:docPart>
      <w:docPartPr>
        <w:name w:val="E787B3BCE47647A1AE4B0DA5EF6DD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492AB9-5322-4480-81CA-12C9517BB8A7}"/>
      </w:docPartPr>
      <w:docPartBody>
        <w:p w:rsidR="008C39BF" w:rsidRDefault="00000000">
          <w:pPr>
            <w:pStyle w:val="E787B3BCE47647A1AE4B0DA5EF6DD3CF"/>
          </w:pPr>
          <w:r>
            <w:t>Dear</w:t>
          </w:r>
        </w:p>
      </w:docPartBody>
    </w:docPart>
    <w:docPart>
      <w:docPartPr>
        <w:name w:val="BBA8274868AA482596E174AB55463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11E402-75C1-4431-805A-F678B75464A4}"/>
      </w:docPartPr>
      <w:docPartBody>
        <w:p w:rsidR="008C39BF" w:rsidRDefault="00000000">
          <w:pPr>
            <w:pStyle w:val="BBA8274868AA482596E174AB55463ECA"/>
          </w:pPr>
          <w:r>
            <w:t>Recipient Name</w:t>
          </w:r>
        </w:p>
      </w:docPartBody>
    </w:docPart>
    <w:docPart>
      <w:docPartPr>
        <w:name w:val="FE07E23FD26B4E7EAE2B51F2703C3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2B055-4CB0-45B1-83F2-8D040B32849F}"/>
      </w:docPartPr>
      <w:docPartBody>
        <w:p w:rsidR="008C39BF" w:rsidRDefault="00000000">
          <w:pPr>
            <w:pStyle w:val="FE07E23FD26B4E7EAE2B51F2703C305C"/>
          </w:pPr>
          <w:r>
            <w:t>Are you looking for a</w:t>
          </w:r>
        </w:p>
      </w:docPartBody>
    </w:docPart>
    <w:docPart>
      <w:docPartPr>
        <w:name w:val="30A91368D54042958A719974D9FE6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5F82F-C6C7-4827-A4F0-FFAF108B0347}"/>
      </w:docPartPr>
      <w:docPartBody>
        <w:p w:rsidR="008C39BF" w:rsidRDefault="00000000">
          <w:pPr>
            <w:pStyle w:val="30A91368D54042958A719974D9FE6568"/>
          </w:pPr>
          <w:r>
            <w:rPr>
              <w:rStyle w:val="Strong"/>
            </w:rPr>
            <w:t>job title</w:t>
          </w:r>
        </w:p>
      </w:docPartBody>
    </w:docPart>
    <w:docPart>
      <w:docPartPr>
        <w:name w:val="DFA90B21BF524442AEDA51ADA31BB0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B70F-7100-4890-9C1D-765E37CE4661}"/>
      </w:docPartPr>
      <w:docPartBody>
        <w:p w:rsidR="008C39BF" w:rsidRDefault="00000000">
          <w:pPr>
            <w:pStyle w:val="DFA90B21BF524442AEDA51ADA31BB0E7"/>
          </w:pPr>
          <w:r>
            <w:t>with</w:t>
          </w:r>
        </w:p>
      </w:docPartBody>
    </w:docPart>
    <w:docPart>
      <w:docPartPr>
        <w:name w:val="BDD29C28D7B24079A61F4212071177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AF79C-3170-44A0-9D99-4AA69E68F13E}"/>
      </w:docPartPr>
      <w:docPartBody>
        <w:p w:rsidR="008C39BF" w:rsidRDefault="00000000">
          <w:pPr>
            <w:pStyle w:val="BDD29C28D7B24079A61F421207117708"/>
          </w:pPr>
          <w:r>
            <w:t>Number of years in the field</w:t>
          </w:r>
        </w:p>
      </w:docPartBody>
    </w:docPart>
    <w:docPart>
      <w:docPartPr>
        <w:name w:val="3FBBD50437C34918B372ACF3F93BA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E9DA3-0D3F-49EE-AD26-EEB39C589D0B}"/>
      </w:docPartPr>
      <w:docPartBody>
        <w:p w:rsidR="008C39BF" w:rsidRDefault="00000000">
          <w:pPr>
            <w:pStyle w:val="3FBBD50437C34918B372ACF3F93BA8A0"/>
          </w:pPr>
          <w:r>
            <w:t xml:space="preserve"> years of hands-on experience in </w:t>
          </w:r>
        </w:p>
      </w:docPartBody>
    </w:docPart>
    <w:docPart>
      <w:docPartPr>
        <w:name w:val="5C3EEEE5450149F1A0B6ED71F9E33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777492-457E-49D3-A495-7D143EAA976E}"/>
      </w:docPartPr>
      <w:docPartBody>
        <w:p w:rsidR="008C39BF" w:rsidRDefault="00000000">
          <w:pPr>
            <w:pStyle w:val="5C3EEEE5450149F1A0B6ED71F9E33D7C"/>
          </w:pPr>
          <w:r>
            <w:t>area of experience</w:t>
          </w:r>
        </w:p>
      </w:docPartBody>
    </w:docPart>
    <w:docPart>
      <w:docPartPr>
        <w:name w:val="7B5F4065D75E4939A9DC56439520E5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365F28-B6C8-447C-B431-8636EAA763F1}"/>
      </w:docPartPr>
      <w:docPartBody>
        <w:p w:rsidR="008C39BF" w:rsidRDefault="00000000">
          <w:pPr>
            <w:pStyle w:val="7B5F4065D75E4939A9DC56439520E5F2"/>
          </w:pPr>
          <w:r>
            <w:t xml:space="preserve">Knowledge of the latest technology in </w:t>
          </w:r>
        </w:p>
      </w:docPartBody>
    </w:docPart>
    <w:docPart>
      <w:docPartPr>
        <w:name w:val="FC2A18B9FA004A659E93256D9B743D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5C049F-35AD-436E-81E6-510861198C71}"/>
      </w:docPartPr>
      <w:docPartBody>
        <w:p w:rsidR="008C39BF" w:rsidRDefault="00000000">
          <w:pPr>
            <w:pStyle w:val="FC2A18B9FA004A659E93256D9B743DF2"/>
          </w:pPr>
          <w:r>
            <w:t>industry or field</w:t>
          </w:r>
        </w:p>
      </w:docPartBody>
    </w:docPart>
    <w:docPart>
      <w:docPartPr>
        <w:name w:val="9734831492E6416D9D4F7B19072476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F7B03-F62E-40B4-9853-E302CE734567}"/>
      </w:docPartPr>
      <w:docPartBody>
        <w:p w:rsidR="008C39BF" w:rsidRDefault="00000000">
          <w:pPr>
            <w:pStyle w:val="9734831492E6416D9D4F7B1907247659"/>
          </w:pPr>
          <w:r>
            <w:t>Excellent written and oral communication skills?</w:t>
          </w:r>
        </w:p>
      </w:docPartBody>
    </w:docPart>
    <w:docPart>
      <w:docPartPr>
        <w:name w:val="A588618220E14BB2A5684A2486A0F0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E09FF-06E7-4281-873A-3D9FB1E3E618}"/>
      </w:docPartPr>
      <w:docPartBody>
        <w:p w:rsidR="008C39BF" w:rsidRDefault="00000000">
          <w:pPr>
            <w:pStyle w:val="A588618220E14BB2A5684A2486A0F02D"/>
          </w:pPr>
          <w:r>
            <w:t>A passion to learn and to increase skills?</w:t>
          </w:r>
        </w:p>
      </w:docPartBody>
    </w:docPart>
    <w:docPart>
      <w:docPartPr>
        <w:name w:val="B1EEC1E67BD74C9F8EE15933D54820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E522E6-B3F3-45D8-B9EB-BB7D4EB479F3}"/>
      </w:docPartPr>
      <w:docPartBody>
        <w:p w:rsidR="008C39BF" w:rsidRDefault="00000000">
          <w:pPr>
            <w:pStyle w:val="B1EEC1E67BD74C9F8EE15933D54820AF"/>
          </w:pPr>
          <w:r>
            <w:t>If so, then you need look no further. You will see from my enclosed resume that I meet all of these qualifications and more.</w:t>
          </w:r>
        </w:p>
      </w:docPartBody>
    </w:docPart>
    <w:docPart>
      <w:docPartPr>
        <w:name w:val="55E79F1D0F60484C896703CB2CFE64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58009C-904B-4C87-9263-BF50501EA2E8}"/>
      </w:docPartPr>
      <w:docPartBody>
        <w:p w:rsidR="008C39BF" w:rsidRDefault="00000000">
          <w:pPr>
            <w:pStyle w:val="55E79F1D0F60484C896703CB2CFE644A"/>
          </w:pPr>
          <w:r>
            <w:t>I would very much like to discuss opportunities with</w:t>
          </w:r>
        </w:p>
      </w:docPartBody>
    </w:docPart>
    <w:docPart>
      <w:docPartPr>
        <w:name w:val="62E27C5D19AB411EACDA65341F111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BE4CBB-A7CA-4D3A-B013-5DB8549E00DE}"/>
      </w:docPartPr>
      <w:docPartBody>
        <w:p w:rsidR="008C39BF" w:rsidRDefault="00000000">
          <w:pPr>
            <w:pStyle w:val="62E27C5D19AB411EACDA65341F111CD8"/>
          </w:pPr>
          <w:r>
            <w:rPr>
              <w:rStyle w:val="Strong"/>
            </w:rPr>
            <w:t>Company Name</w:t>
          </w:r>
        </w:p>
      </w:docPartBody>
    </w:docPart>
    <w:docPart>
      <w:docPartPr>
        <w:name w:val="92C33FB340B9433DA22C3256051FE1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15BE7E-0367-402A-964C-7A3D2210E8E0}"/>
      </w:docPartPr>
      <w:docPartBody>
        <w:p w:rsidR="008C39BF" w:rsidRDefault="00000000">
          <w:pPr>
            <w:pStyle w:val="92C33FB340B9433DA22C3256051FE1E1"/>
          </w:pPr>
          <w:r>
            <w:t>To schedule an interview, please call me at</w:t>
          </w:r>
        </w:p>
      </w:docPartBody>
    </w:docPart>
    <w:docPart>
      <w:docPartPr>
        <w:name w:val="27F2020A452A4C60AA9E4053F74AD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10CD87-ABF9-460B-AC2F-FB8E85FCDD16}"/>
      </w:docPartPr>
      <w:docPartBody>
        <w:p w:rsidR="008C39BF" w:rsidRDefault="00000000">
          <w:pPr>
            <w:pStyle w:val="27F2020A452A4C60AA9E4053F74ADDA7"/>
          </w:pPr>
          <w:r>
            <w:rPr>
              <w:rStyle w:val="Strong"/>
            </w:rPr>
            <w:t>your phone number</w:t>
          </w:r>
        </w:p>
      </w:docPartBody>
    </w:docPart>
    <w:docPart>
      <w:docPartPr>
        <w:name w:val="11F24372387547EA8C9147C27D3149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934D9E-D25B-4E20-A9D2-543F1024E28E}"/>
      </w:docPartPr>
      <w:docPartBody>
        <w:p w:rsidR="008C39BF" w:rsidRDefault="00000000">
          <w:pPr>
            <w:pStyle w:val="11F24372387547EA8C9147C27D314912"/>
          </w:pPr>
          <w:r>
            <w:t>The best time to reach me is between</w:t>
          </w:r>
        </w:p>
      </w:docPartBody>
    </w:docPart>
    <w:docPart>
      <w:docPartPr>
        <w:name w:val="0D43E334702A4C94A737FE6F3E4CCB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05514E-EE80-45CF-AEB4-9C06F6F6FB98}"/>
      </w:docPartPr>
      <w:docPartBody>
        <w:p w:rsidR="008C39BF" w:rsidRDefault="00000000">
          <w:pPr>
            <w:pStyle w:val="0D43E334702A4C94A737FE6F3E4CCB10"/>
          </w:pPr>
          <w:r>
            <w:rPr>
              <w:rStyle w:val="Strong"/>
            </w:rPr>
            <w:t>earliest time available</w:t>
          </w:r>
        </w:p>
      </w:docPartBody>
    </w:docPart>
    <w:docPart>
      <w:docPartPr>
        <w:name w:val="1CA0452DB8454BC597441B534FF3B7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DF5E64-ADEE-4765-98EB-BE632CDD3ABF}"/>
      </w:docPartPr>
      <w:docPartBody>
        <w:p w:rsidR="008C39BF" w:rsidRDefault="00000000">
          <w:pPr>
            <w:pStyle w:val="1CA0452DB8454BC597441B534FF3B745"/>
          </w:pPr>
          <w:r>
            <w:t>and</w:t>
          </w:r>
        </w:p>
      </w:docPartBody>
    </w:docPart>
    <w:docPart>
      <w:docPartPr>
        <w:name w:val="8B5712A7CF2A4BBE850D1A579EF274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305B62-9DD2-4A03-9596-0D2D125C1FC3}"/>
      </w:docPartPr>
      <w:docPartBody>
        <w:p w:rsidR="008C39BF" w:rsidRDefault="00000000">
          <w:pPr>
            <w:pStyle w:val="8B5712A7CF2A4BBE850D1A579EF27418"/>
          </w:pPr>
          <w:r>
            <w:rPr>
              <w:rStyle w:val="Strong"/>
            </w:rPr>
            <w:t>latest time available</w:t>
          </w:r>
        </w:p>
      </w:docPartBody>
    </w:docPart>
    <w:docPart>
      <w:docPartPr>
        <w:name w:val="A02F60DFEA6E47679450E92A3B89A1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F0BFD5-58ED-4B06-849B-39C59971DE41}"/>
      </w:docPartPr>
      <w:docPartBody>
        <w:p w:rsidR="008C39BF" w:rsidRDefault="00000000">
          <w:pPr>
            <w:pStyle w:val="A02F60DFEA6E47679450E92A3B89A168"/>
          </w:pPr>
          <w:r>
            <w:t>but you can leave a voice message at any time, and I will return your call.</w:t>
          </w:r>
        </w:p>
      </w:docPartBody>
    </w:docPart>
    <w:docPart>
      <w:docPartPr>
        <w:name w:val="55B2119125394E2DB05A6C5A35F28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ABED7-8A1A-4AAB-ACAA-ABC8F627691D}"/>
      </w:docPartPr>
      <w:docPartBody>
        <w:p w:rsidR="008C39BF" w:rsidRDefault="00000000">
          <w:pPr>
            <w:pStyle w:val="55B2119125394E2DB05A6C5A35F28E1B"/>
          </w:pPr>
          <w:r>
            <w:t>Thank you for taking the time to review my resume. I look forward to talking with you.</w:t>
          </w:r>
        </w:p>
      </w:docPartBody>
    </w:docPart>
    <w:docPart>
      <w:docPartPr>
        <w:name w:val="E135E4C7074444F8B1587083541A75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A6D261-43AC-4D33-9233-18B2AC1CFB94}"/>
      </w:docPartPr>
      <w:docPartBody>
        <w:p w:rsidR="008C39BF" w:rsidRDefault="00000000">
          <w:pPr>
            <w:pStyle w:val="E135E4C7074444F8B1587083541A7594"/>
          </w:pPr>
          <w:r w:rsidRPr="00CD2FEC">
            <w:t>Enter Street address, Email address, and Website in the header</w:t>
          </w:r>
          <w:r>
            <w:t>.</w:t>
          </w:r>
        </w:p>
      </w:docPartBody>
    </w:docPart>
    <w:docPart>
      <w:docPartPr>
        <w:name w:val="5DCF4F28E8364A0CB9B1B304015D7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B148D6-4E51-4125-878A-0E17C172A010}"/>
      </w:docPartPr>
      <w:docPartBody>
        <w:p w:rsidR="008C39BF" w:rsidRDefault="00000000">
          <w:pPr>
            <w:pStyle w:val="5DCF4F28E8364A0CB9B1B304015D76C9"/>
          </w:pPr>
          <w:bookmarkStart w:id="0" w:name="_Hlk507080989"/>
          <w:r>
            <w:t>Your name and phone number will automatically update from where you entered them in the letter itself, then remember to delete this paragraph!</w:t>
          </w:r>
          <w:bookmarkEnd w:id="0"/>
        </w:p>
      </w:docPartBody>
    </w:docPart>
    <w:docPart>
      <w:docPartPr>
        <w:name w:val="26AF58A2B26C4CA9B9A4F65E403FB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6A8AB-16F4-4FB6-AB78-94647E304A16}"/>
      </w:docPartPr>
      <w:docPartBody>
        <w:p w:rsidR="008C39BF" w:rsidRDefault="00000000">
          <w:pPr>
            <w:pStyle w:val="26AF58A2B26C4CA9B9A4F65E403FB4D4"/>
          </w:pPr>
          <w:r>
            <w:t>Sincerely,</w:t>
          </w:r>
        </w:p>
      </w:docPartBody>
    </w:docPart>
    <w:docPart>
      <w:docPartPr>
        <w:name w:val="456FFCC69DA245F4803F8E79F77DDA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0E0B44-38E0-40EE-9F50-308A9AA60E13}"/>
      </w:docPartPr>
      <w:docPartBody>
        <w:p w:rsidR="008C39BF" w:rsidRDefault="00000000">
          <w:pPr>
            <w:pStyle w:val="456FFCC69DA245F4803F8E79F77DDA7B"/>
          </w:pPr>
          <w:r>
            <w:t>Your Name</w:t>
          </w:r>
        </w:p>
      </w:docPartBody>
    </w:docPart>
    <w:docPart>
      <w:docPartPr>
        <w:name w:val="508851FBAB1A4F6C892F7D3AC34F13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FD3F20-CDF4-4992-82D0-0830DC7969B0}"/>
      </w:docPartPr>
      <w:docPartBody>
        <w:p w:rsidR="008C39BF" w:rsidRDefault="00000000">
          <w:pPr>
            <w:pStyle w:val="508851FBAB1A4F6C892F7D3AC34F134C"/>
          </w:pPr>
          <w:r>
            <w:t>Enclosure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MaruGothicMPRO">
    <w:charset w:val="80"/>
    <w:family w:val="swiss"/>
    <w:pitch w:val="variable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9BF"/>
    <w:rsid w:val="0056097F"/>
    <w:rsid w:val="008C39BF"/>
    <w:rsid w:val="00BB4070"/>
    <w:rsid w:val="00E401A6"/>
    <w:rsid w:val="00F2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C90691EDB334547A397F2230256DF35">
    <w:name w:val="DC90691EDB334547A397F2230256DF35"/>
  </w:style>
  <w:style w:type="paragraph" w:customStyle="1" w:styleId="E3EBDB7433D6424C8BDB8094AC1A8C6C">
    <w:name w:val="E3EBDB7433D6424C8BDB8094AC1A8C6C"/>
  </w:style>
  <w:style w:type="paragraph" w:customStyle="1" w:styleId="B441537523F948AA8A3C9F3ED6C20416">
    <w:name w:val="B441537523F948AA8A3C9F3ED6C20416"/>
  </w:style>
  <w:style w:type="paragraph" w:customStyle="1" w:styleId="3E8A63014EC84C1DB2088F9CA53AAFB6">
    <w:name w:val="3E8A63014EC84C1DB2088F9CA53AAFB6"/>
  </w:style>
  <w:style w:type="paragraph" w:customStyle="1" w:styleId="39E697F1BAB247D2AEF069282620EDAB">
    <w:name w:val="39E697F1BAB247D2AEF069282620EDAB"/>
  </w:style>
  <w:style w:type="paragraph" w:customStyle="1" w:styleId="1C7590EF36DF4EE3AC136BBC0B8A9C9A">
    <w:name w:val="1C7590EF36DF4EE3AC136BBC0B8A9C9A"/>
  </w:style>
  <w:style w:type="paragraph" w:customStyle="1" w:styleId="DDA4B64B45AE4A02BF384B9E7E869895">
    <w:name w:val="DDA4B64B45AE4A02BF384B9E7E869895"/>
  </w:style>
  <w:style w:type="paragraph" w:customStyle="1" w:styleId="E4F1FCF132F24F5FBA13E1BEA633507B">
    <w:name w:val="E4F1FCF132F24F5FBA13E1BEA633507B"/>
  </w:style>
  <w:style w:type="paragraph" w:customStyle="1" w:styleId="6173B89CE40F4C6AA25D082082ED23C6">
    <w:name w:val="6173B89CE40F4C6AA25D082082ED23C6"/>
  </w:style>
  <w:style w:type="paragraph" w:customStyle="1" w:styleId="A9F45F97858D4A5DA722C41EF3B26C84">
    <w:name w:val="A9F45F97858D4A5DA722C41EF3B26C84"/>
  </w:style>
  <w:style w:type="paragraph" w:customStyle="1" w:styleId="0D536FE272D243F3B400B3D170DF940A">
    <w:name w:val="0D536FE272D243F3B400B3D170DF940A"/>
  </w:style>
  <w:style w:type="paragraph" w:customStyle="1" w:styleId="0BEEF06D60D14DCFADFC2FD30892381F">
    <w:name w:val="0BEEF06D60D14DCFADFC2FD30892381F"/>
  </w:style>
  <w:style w:type="paragraph" w:customStyle="1" w:styleId="E787B3BCE47647A1AE4B0DA5EF6DD3CF">
    <w:name w:val="E787B3BCE47647A1AE4B0DA5EF6DD3CF"/>
  </w:style>
  <w:style w:type="paragraph" w:customStyle="1" w:styleId="BBA8274868AA482596E174AB55463ECA">
    <w:name w:val="BBA8274868AA482596E174AB55463ECA"/>
  </w:style>
  <w:style w:type="paragraph" w:customStyle="1" w:styleId="FE07E23FD26B4E7EAE2B51F2703C305C">
    <w:name w:val="FE07E23FD26B4E7EAE2B51F2703C305C"/>
  </w:style>
  <w:style w:type="character" w:styleId="Strong">
    <w:name w:val="Strong"/>
    <w:basedOn w:val="DefaultParagraphFont"/>
    <w:uiPriority w:val="5"/>
    <w:qFormat/>
    <w:rPr>
      <w:b/>
      <w:bCs/>
    </w:rPr>
  </w:style>
  <w:style w:type="paragraph" w:customStyle="1" w:styleId="30A91368D54042958A719974D9FE6568">
    <w:name w:val="30A91368D54042958A719974D9FE6568"/>
  </w:style>
  <w:style w:type="paragraph" w:customStyle="1" w:styleId="DFA90B21BF524442AEDA51ADA31BB0E7">
    <w:name w:val="DFA90B21BF524442AEDA51ADA31BB0E7"/>
  </w:style>
  <w:style w:type="paragraph" w:customStyle="1" w:styleId="BDD29C28D7B24079A61F421207117708">
    <w:name w:val="BDD29C28D7B24079A61F421207117708"/>
  </w:style>
  <w:style w:type="paragraph" w:customStyle="1" w:styleId="3FBBD50437C34918B372ACF3F93BA8A0">
    <w:name w:val="3FBBD50437C34918B372ACF3F93BA8A0"/>
  </w:style>
  <w:style w:type="paragraph" w:customStyle="1" w:styleId="5C3EEEE5450149F1A0B6ED71F9E33D7C">
    <w:name w:val="5C3EEEE5450149F1A0B6ED71F9E33D7C"/>
  </w:style>
  <w:style w:type="paragraph" w:customStyle="1" w:styleId="7B5F4065D75E4939A9DC56439520E5F2">
    <w:name w:val="7B5F4065D75E4939A9DC56439520E5F2"/>
  </w:style>
  <w:style w:type="paragraph" w:customStyle="1" w:styleId="FC2A18B9FA004A659E93256D9B743DF2">
    <w:name w:val="FC2A18B9FA004A659E93256D9B743DF2"/>
  </w:style>
  <w:style w:type="paragraph" w:customStyle="1" w:styleId="9734831492E6416D9D4F7B1907247659">
    <w:name w:val="9734831492E6416D9D4F7B1907247659"/>
  </w:style>
  <w:style w:type="paragraph" w:customStyle="1" w:styleId="A588618220E14BB2A5684A2486A0F02D">
    <w:name w:val="A588618220E14BB2A5684A2486A0F02D"/>
  </w:style>
  <w:style w:type="paragraph" w:customStyle="1" w:styleId="B1EEC1E67BD74C9F8EE15933D54820AF">
    <w:name w:val="B1EEC1E67BD74C9F8EE15933D54820AF"/>
  </w:style>
  <w:style w:type="paragraph" w:customStyle="1" w:styleId="55E79F1D0F60484C896703CB2CFE644A">
    <w:name w:val="55E79F1D0F60484C896703CB2CFE644A"/>
  </w:style>
  <w:style w:type="paragraph" w:customStyle="1" w:styleId="62E27C5D19AB411EACDA65341F111CD8">
    <w:name w:val="62E27C5D19AB411EACDA65341F111CD8"/>
  </w:style>
  <w:style w:type="paragraph" w:customStyle="1" w:styleId="92C33FB340B9433DA22C3256051FE1E1">
    <w:name w:val="92C33FB340B9433DA22C3256051FE1E1"/>
  </w:style>
  <w:style w:type="paragraph" w:customStyle="1" w:styleId="27F2020A452A4C60AA9E4053F74ADDA7">
    <w:name w:val="27F2020A452A4C60AA9E4053F74ADDA7"/>
  </w:style>
  <w:style w:type="paragraph" w:customStyle="1" w:styleId="11F24372387547EA8C9147C27D314912">
    <w:name w:val="11F24372387547EA8C9147C27D314912"/>
  </w:style>
  <w:style w:type="paragraph" w:customStyle="1" w:styleId="0D43E334702A4C94A737FE6F3E4CCB10">
    <w:name w:val="0D43E334702A4C94A737FE6F3E4CCB10"/>
  </w:style>
  <w:style w:type="paragraph" w:customStyle="1" w:styleId="1CA0452DB8454BC597441B534FF3B745">
    <w:name w:val="1CA0452DB8454BC597441B534FF3B745"/>
  </w:style>
  <w:style w:type="paragraph" w:customStyle="1" w:styleId="8B5712A7CF2A4BBE850D1A579EF27418">
    <w:name w:val="8B5712A7CF2A4BBE850D1A579EF27418"/>
  </w:style>
  <w:style w:type="paragraph" w:customStyle="1" w:styleId="A02F60DFEA6E47679450E92A3B89A168">
    <w:name w:val="A02F60DFEA6E47679450E92A3B89A168"/>
  </w:style>
  <w:style w:type="paragraph" w:customStyle="1" w:styleId="55B2119125394E2DB05A6C5A35F28E1B">
    <w:name w:val="55B2119125394E2DB05A6C5A35F28E1B"/>
  </w:style>
  <w:style w:type="paragraph" w:customStyle="1" w:styleId="E135E4C7074444F8B1587083541A7594">
    <w:name w:val="E135E4C7074444F8B1587083541A7594"/>
  </w:style>
  <w:style w:type="paragraph" w:customStyle="1" w:styleId="5DCF4F28E8364A0CB9B1B304015D76C9">
    <w:name w:val="5DCF4F28E8364A0CB9B1B304015D76C9"/>
  </w:style>
  <w:style w:type="paragraph" w:customStyle="1" w:styleId="26AF58A2B26C4CA9B9A4F65E403FB4D4">
    <w:name w:val="26AF58A2B26C4CA9B9A4F65E403FB4D4"/>
  </w:style>
  <w:style w:type="paragraph" w:customStyle="1" w:styleId="456FFCC69DA245F4803F8E79F77DDA7B">
    <w:name w:val="456FFCC69DA245F4803F8E79F77DDA7B"/>
  </w:style>
  <w:style w:type="paragraph" w:customStyle="1" w:styleId="508851FBAB1A4F6C892F7D3AC34F134C">
    <w:name w:val="508851FBAB1A4F6C892F7D3AC34F13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C18EB92769ED47B3D8A26F6A08ABA1" ma:contentTypeVersion="38" ma:contentTypeDescription="Create a new document." ma:contentTypeScope="" ma:versionID="c6914ae978fc057b73db960f9c109649">
  <xsd:schema xmlns:xsd="http://www.w3.org/2001/XMLSchema" xmlns:xs="http://www.w3.org/2001/XMLSchema" xmlns:p="http://schemas.microsoft.com/office/2006/metadata/properties" xmlns:ns2="989df42d-a718-4d46-afae-b3c7879e33c7" xmlns:ns3="4e443481-e317-4360-8121-e23efdf0c330" targetNamespace="http://schemas.microsoft.com/office/2006/metadata/properties" ma:root="true" ma:fieldsID="e5153fa7015cee470420b2f28d26ec98" ns2:_="" ns3:_="">
    <xsd:import namespace="989df42d-a718-4d46-afae-b3c7879e33c7"/>
    <xsd:import namespace="4e443481-e317-4360-8121-e23efdf0c33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9df42d-a718-4d46-afae-b3c7879e33c7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7" nillable="true" ma:displayName="Location" ma:internalName="MediaServiceLocation" ma:readOnly="true">
      <xsd:simpleType>
        <xsd:restriction base="dms:Text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1bafe79d-3d34-4b47-ba45-d446bc85ef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43481-e317-4360-8121-e23efdf0c330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b7e2f7c7-d055-4896-9666-f43cb5c5a0cb}" ma:internalName="TaxCatchAll" ma:showField="CatchAllData" ma:web="4e443481-e317-4360-8121-e23efdf0c3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443481-e317-4360-8121-e23efdf0c330" xsi:nil="true"/>
    <MediaServiceKeyPoints xmlns="989df42d-a718-4d46-afae-b3c7879e33c7" xsi:nil="true"/>
    <DefaultSectionNames xmlns="989df42d-a718-4d46-afae-b3c7879e33c7" xsi:nil="true"/>
    <Invited_Members xmlns="989df42d-a718-4d46-afae-b3c7879e33c7" xsi:nil="true"/>
    <Is_Collaboration_Space_Locked xmlns="989df42d-a718-4d46-afae-b3c7879e33c7" xsi:nil="true"/>
    <Math_Settings xmlns="989df42d-a718-4d46-afae-b3c7879e33c7" xsi:nil="true"/>
    <Members xmlns="989df42d-a718-4d46-afae-b3c7879e33c7">
      <UserInfo>
        <DisplayName/>
        <AccountId xsi:nil="true"/>
        <AccountType/>
      </UserInfo>
    </Members>
    <Leaders xmlns="989df42d-a718-4d46-afae-b3c7879e33c7">
      <UserInfo>
        <DisplayName/>
        <AccountId xsi:nil="true"/>
        <AccountType/>
      </UserInfo>
    </Leaders>
    <Distribution_Groups xmlns="989df42d-a718-4d46-afae-b3c7879e33c7" xsi:nil="true"/>
    <TeamsChannelId xmlns="989df42d-a718-4d46-afae-b3c7879e33c7" xsi:nil="true"/>
    <Member_Groups xmlns="989df42d-a718-4d46-afae-b3c7879e33c7">
      <UserInfo>
        <DisplayName/>
        <AccountId xsi:nil="true"/>
        <AccountType/>
      </UserInfo>
    </Member_Groups>
    <FolderType xmlns="989df42d-a718-4d46-afae-b3c7879e33c7" xsi:nil="true"/>
    <Owner xmlns="989df42d-a718-4d46-afae-b3c7879e33c7">
      <UserInfo>
        <DisplayName/>
        <AccountId xsi:nil="true"/>
        <AccountType/>
      </UserInfo>
    </Owner>
    <lcf76f155ced4ddcb4097134ff3c332f xmlns="989df42d-a718-4d46-afae-b3c7879e33c7">
      <Terms xmlns="http://schemas.microsoft.com/office/infopath/2007/PartnerControls"/>
    </lcf76f155ced4ddcb4097134ff3c332f>
    <NotebookType xmlns="989df42d-a718-4d46-afae-b3c7879e33c7" xsi:nil="true"/>
    <CultureName xmlns="989df42d-a718-4d46-afae-b3c7879e33c7" xsi:nil="true"/>
    <AppVersion xmlns="989df42d-a718-4d46-afae-b3c7879e33c7" xsi:nil="true"/>
    <Templates xmlns="989df42d-a718-4d46-afae-b3c7879e33c7" xsi:nil="true"/>
    <Self_Registration_Enabled xmlns="989df42d-a718-4d46-afae-b3c7879e33c7" xsi:nil="true"/>
    <LMS_Mappings xmlns="989df42d-a718-4d46-afae-b3c7879e33c7" xsi:nil="true"/>
    <Invited_Leaders xmlns="989df42d-a718-4d46-afae-b3c7879e33c7" xsi:nil="true"/>
    <IsNotebookLocked xmlns="989df42d-a718-4d46-afae-b3c7879e33c7" xsi:nil="true"/>
    <Has_Leaders_Only_SectionGroup xmlns="989df42d-a718-4d46-afae-b3c7879e33c7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F9445A-5787-4801-81C8-487649BF94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49EB14-5919-4C8E-BB67-EE63E9A82F65}"/>
</file>

<file path=customXml/itemProps4.xml><?xml version="1.0" encoding="utf-8"?>
<ds:datastoreItem xmlns:ds="http://schemas.openxmlformats.org/officeDocument/2006/customXml" ds:itemID="{B20BC5F1-3EEE-417E-BC2F-68DBBD9693F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Cover letter for entry-level resume</Template>
  <TotalTime>0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:description/>
  <cp:lastModifiedBy/>
  <cp:revision>1</cp:revision>
  <dcterms:created xsi:type="dcterms:W3CDTF">2026-07-05T23:51:00Z</dcterms:created>
  <dcterms:modified xsi:type="dcterms:W3CDTF">2026-07-05T23:51:00Z</dcterms:modified>
  <cp:category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0x010100FFC18EB92769ED47B3D8A26F6A08ABA1</vt:lpwstr>
  </property>
</Properties>
</file>